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4E9BB" w14:textId="312DDBDA" w:rsidR="00BC48DA" w:rsidRDefault="00BC48DA"/>
    <w:p w14:paraId="1D7E8B78" w14:textId="35BCB907" w:rsidR="005F70E4" w:rsidRDefault="00AB33A2">
      <w:r>
        <w:rPr>
          <w:noProof/>
          <w:color w:val="auto"/>
          <w:kern w:val="0"/>
          <w:sz w:val="24"/>
          <w:szCs w:val="24"/>
          <w:lang w:bidi="de-DE"/>
        </w:rPr>
        <mc:AlternateContent>
          <mc:Choice Requires="wps">
            <w:drawing>
              <wp:anchor distT="36576" distB="36576" distL="36576" distR="36576" simplePos="0" relativeHeight="251718656" behindDoc="0" locked="0" layoutInCell="1" allowOverlap="1" wp14:anchorId="4AE77B3B" wp14:editId="080EFE51">
                <wp:simplePos x="0" y="0"/>
                <wp:positionH relativeFrom="margin">
                  <wp:posOffset>548005</wp:posOffset>
                </wp:positionH>
                <wp:positionV relativeFrom="page">
                  <wp:posOffset>9792970</wp:posOffset>
                </wp:positionV>
                <wp:extent cx="2040890" cy="607060"/>
                <wp:effectExtent l="0" t="0" r="0" b="2540"/>
                <wp:wrapNone/>
                <wp:docPr id="65" name="Textfeld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0890" cy="607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3D65D95" w14:textId="77777777" w:rsidR="003B54AD" w:rsidRPr="002C36AF" w:rsidRDefault="003B54AD" w:rsidP="003B54AD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2C36AF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Hyperactive Audiotechnik GmbH</w:t>
                            </w:r>
                          </w:p>
                          <w:p w14:paraId="41D0F29F" w14:textId="08688E4A" w:rsidR="003B54AD" w:rsidRPr="003B54AD" w:rsidRDefault="003B54AD" w:rsidP="003B54AD">
                            <w:pPr>
                              <w:spacing w:line="276" w:lineRule="auto"/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 w:rsidRPr="003B54AD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Neukirchner Str. 1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8</w:t>
                            </w:r>
                          </w:p>
                          <w:p w14:paraId="02129480" w14:textId="1DD7AB13" w:rsidR="004D044A" w:rsidRPr="004D044A" w:rsidRDefault="003B54AD" w:rsidP="003B54AD">
                            <w:pPr>
                              <w:spacing w:line="276" w:lineRule="auto"/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 w:rsidRPr="003B54AD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65510 Hünstetten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E77B3B" id="_x0000_t202" coordsize="21600,21600" o:spt="202" path="m,l,21600r21600,l21600,xe">
                <v:stroke joinstyle="miter"/>
                <v:path gradientshapeok="t" o:connecttype="rect"/>
              </v:shapetype>
              <v:shape id="Textfeld 23" o:spid="_x0000_s1026" type="#_x0000_t202" style="position:absolute;margin-left:43.15pt;margin-top:771.1pt;width:160.7pt;height:47.8pt;z-index:251718656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" filled="f" fillcolor="#fffffe" stroked="f" strokecolor="#212120" insetpen="t">
                <v:textbox inset="2.88pt,2.88pt,2.88pt,2.88pt">
                  <w:txbxContent>
                    <w:p w14:paraId="33D65D95" w14:textId="77777777" w:rsidR="003B54AD" w:rsidRPr="002C36AF" w:rsidRDefault="003B54AD" w:rsidP="003B54AD">
                      <w:pPr>
                        <w:spacing w:line="276" w:lineRule="auto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2C36AF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Hyperactive Audiotechnik GmbH</w:t>
                      </w:r>
                    </w:p>
                    <w:p w14:paraId="41D0F29F" w14:textId="08688E4A" w:rsidR="003B54AD" w:rsidRPr="003B54AD" w:rsidRDefault="003B54AD" w:rsidP="003B54AD">
                      <w:pPr>
                        <w:spacing w:line="276" w:lineRule="auto"/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 w:rsidRPr="003B54AD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Neukirchner Str. 1</w:t>
                      </w:r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8</w:t>
                      </w:r>
                    </w:p>
                    <w:p w14:paraId="02129480" w14:textId="1DD7AB13" w:rsidR="004D044A" w:rsidRPr="004D044A" w:rsidRDefault="003B54AD" w:rsidP="003B54AD">
                      <w:pPr>
                        <w:spacing w:line="276" w:lineRule="auto"/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 w:rsidRPr="003B54AD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65510 Hünstetten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:lang w:bidi="de-DE"/>
        </w:rPr>
        <mc:AlternateContent>
          <mc:Choice Requires="wps">
            <w:drawing>
              <wp:anchor distT="36576" distB="36576" distL="36576" distR="36576" simplePos="0" relativeHeight="251720704" behindDoc="0" locked="0" layoutInCell="1" allowOverlap="1" wp14:anchorId="0007204E" wp14:editId="49C094F6">
                <wp:simplePos x="0" y="0"/>
                <wp:positionH relativeFrom="margin">
                  <wp:posOffset>3353935</wp:posOffset>
                </wp:positionH>
                <wp:positionV relativeFrom="page">
                  <wp:posOffset>10173335</wp:posOffset>
                </wp:positionV>
                <wp:extent cx="2479675" cy="226060"/>
                <wp:effectExtent l="0" t="0" r="0" b="2540"/>
                <wp:wrapNone/>
                <wp:docPr id="66" name="Textfeld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9675" cy="226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06C29C5" w14:textId="7FA24201" w:rsidR="003B54AD" w:rsidRPr="000E5E92" w:rsidRDefault="00000000" w:rsidP="002C36AF">
                            <w:pPr>
                              <w:spacing w:line="276" w:lineRule="auto"/>
                              <w:rPr>
                                <w:rFonts w:ascii="Arial" w:hAnsi="Arial" w:cs="Arial"/>
                                <w:bCs/>
                                <w:color w:val="F39304"/>
                                <w:sz w:val="14"/>
                                <w:szCs w:val="14"/>
                              </w:rPr>
                            </w:pPr>
                            <w:hyperlink r:id="rId7" w:history="1">
                              <w:r w:rsidR="002C36AF" w:rsidRPr="000E5E92">
                                <w:rPr>
                                  <w:rStyle w:val="Hyperlink"/>
                                  <w:rFonts w:ascii="Arial" w:hAnsi="Arial" w:cs="Arial"/>
                                  <w:bCs/>
                                  <w:color w:val="F39304"/>
                                  <w:sz w:val="18"/>
                                  <w:szCs w:val="18"/>
                                  <w:u w:val="none"/>
                                </w:rPr>
                                <w:t>hyperactive.de</w:t>
                              </w:r>
                            </w:hyperlink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07204E" id="_x0000_s1027" type="#_x0000_t202" style="position:absolute;margin-left:264.1pt;margin-top:801.05pt;width:195.25pt;height:17.8pt;z-index:251720704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" filled="f" fillcolor="#fffffe" stroked="f" strokecolor="#212120" insetpen="t">
                <v:textbox inset="2.88pt,2.88pt,2.88pt,2.88pt">
                  <w:txbxContent>
                    <w:p w14:paraId="406C29C5" w14:textId="7FA24201" w:rsidR="003B54AD" w:rsidRPr="000E5E92" w:rsidRDefault="00000000" w:rsidP="002C36AF">
                      <w:pPr>
                        <w:spacing w:line="276" w:lineRule="auto"/>
                        <w:rPr>
                          <w:rFonts w:ascii="Arial" w:hAnsi="Arial" w:cs="Arial"/>
                          <w:bCs/>
                          <w:color w:val="F39304"/>
                          <w:sz w:val="14"/>
                          <w:szCs w:val="14"/>
                        </w:rPr>
                      </w:pPr>
                      <w:hyperlink r:id="rId8" w:history="1">
                        <w:r w:rsidR="002C36AF" w:rsidRPr="000E5E92">
                          <w:rPr>
                            <w:rStyle w:val="Hyperlink"/>
                            <w:rFonts w:ascii="Arial" w:hAnsi="Arial" w:cs="Arial"/>
                            <w:bCs/>
                            <w:color w:val="F39304"/>
                            <w:sz w:val="18"/>
                            <w:szCs w:val="18"/>
                            <w:u w:val="none"/>
                          </w:rPr>
                          <w:t>hyperactive.de</w:t>
                        </w:r>
                      </w:hyperlink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:lang w:bidi="de-DE"/>
        </w:rPr>
        <mc:AlternateContent>
          <mc:Choice Requires="wps">
            <w:drawing>
              <wp:anchor distT="36576" distB="36576" distL="36576" distR="36576" simplePos="0" relativeHeight="251724800" behindDoc="0" locked="0" layoutInCell="1" allowOverlap="1" wp14:anchorId="05E18C96" wp14:editId="2F12AF40">
                <wp:simplePos x="0" y="0"/>
                <wp:positionH relativeFrom="margin">
                  <wp:posOffset>3351691</wp:posOffset>
                </wp:positionH>
                <wp:positionV relativeFrom="page">
                  <wp:posOffset>9937969</wp:posOffset>
                </wp:positionV>
                <wp:extent cx="2479675" cy="226060"/>
                <wp:effectExtent l="0" t="0" r="0" b="2540"/>
                <wp:wrapNone/>
                <wp:docPr id="71" name="Textfeld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9675" cy="226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DA4D885" w14:textId="5CF22D41" w:rsidR="002C36AF" w:rsidRPr="000E5E92" w:rsidRDefault="00000000" w:rsidP="002C36AF">
                            <w:pPr>
                              <w:spacing w:line="276" w:lineRule="auto"/>
                              <w:rPr>
                                <w:rFonts w:ascii="Arial" w:hAnsi="Arial" w:cs="Arial"/>
                                <w:bCs/>
                                <w:color w:val="F39304"/>
                                <w:sz w:val="14"/>
                                <w:szCs w:val="14"/>
                              </w:rPr>
                            </w:pPr>
                            <w:hyperlink r:id="rId9" w:history="1">
                              <w:r w:rsidR="001232E5" w:rsidRPr="000E5E92">
                                <w:rPr>
                                  <w:rStyle w:val="Hyperlink"/>
                                  <w:rFonts w:ascii="Arial" w:hAnsi="Arial" w:cs="Arial"/>
                                  <w:bCs/>
                                  <w:color w:val="F39304"/>
                                  <w:sz w:val="18"/>
                                  <w:szCs w:val="18"/>
                                  <w:u w:val="none"/>
                                </w:rPr>
                                <w:t>sales@hyperactive.de</w:t>
                              </w:r>
                            </w:hyperlink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E18C96" id="_x0000_s1028" type="#_x0000_t202" style="position:absolute;margin-left:263.9pt;margin-top:782.5pt;width:195.25pt;height:17.8pt;z-index:251724800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" filled="f" fillcolor="#fffffe" stroked="f" strokecolor="#212120" insetpen="t">
                <v:textbox inset="2.88pt,2.88pt,2.88pt,2.88pt">
                  <w:txbxContent>
                    <w:p w14:paraId="2DA4D885" w14:textId="5CF22D41" w:rsidR="002C36AF" w:rsidRPr="000E5E92" w:rsidRDefault="00000000" w:rsidP="002C36AF">
                      <w:pPr>
                        <w:spacing w:line="276" w:lineRule="auto"/>
                        <w:rPr>
                          <w:rFonts w:ascii="Arial" w:hAnsi="Arial" w:cs="Arial"/>
                          <w:bCs/>
                          <w:color w:val="F39304"/>
                          <w:sz w:val="14"/>
                          <w:szCs w:val="14"/>
                        </w:rPr>
                      </w:pPr>
                      <w:hyperlink r:id="rId10" w:history="1">
                        <w:r w:rsidR="001232E5" w:rsidRPr="000E5E92">
                          <w:rPr>
                            <w:rStyle w:val="Hyperlink"/>
                            <w:rFonts w:ascii="Arial" w:hAnsi="Arial" w:cs="Arial"/>
                            <w:bCs/>
                            <w:color w:val="F39304"/>
                            <w:sz w:val="18"/>
                            <w:szCs w:val="18"/>
                            <w:u w:val="none"/>
                          </w:rPr>
                          <w:t>sales@hyperactive.de</w:t>
                        </w:r>
                      </w:hyperlink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:lang w:bidi="de-DE"/>
        </w:rPr>
        <mc:AlternateContent>
          <mc:Choice Requires="wps">
            <w:drawing>
              <wp:anchor distT="36576" distB="36576" distL="36576" distR="36576" simplePos="0" relativeHeight="251740160" behindDoc="0" locked="0" layoutInCell="1" allowOverlap="1" wp14:anchorId="65B92E14" wp14:editId="65D296DF">
                <wp:simplePos x="0" y="0"/>
                <wp:positionH relativeFrom="margin">
                  <wp:posOffset>3353271</wp:posOffset>
                </wp:positionH>
                <wp:positionV relativeFrom="page">
                  <wp:posOffset>9713595</wp:posOffset>
                </wp:positionV>
                <wp:extent cx="2479675" cy="226060"/>
                <wp:effectExtent l="0" t="0" r="0" b="2540"/>
                <wp:wrapNone/>
                <wp:docPr id="7" name="Textfeld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9675" cy="226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47391DF" w14:textId="1F7B2307" w:rsidR="00EF5228" w:rsidRPr="00790B8F" w:rsidRDefault="00000000" w:rsidP="00EF5228">
                            <w:pPr>
                              <w:spacing w:line="276" w:lineRule="auto"/>
                              <w:rPr>
                                <w:rFonts w:ascii="Arial" w:hAnsi="Arial" w:cs="Arial"/>
                                <w:bCs/>
                                <w:color w:val="F3930A"/>
                                <w:sz w:val="14"/>
                                <w:szCs w:val="14"/>
                              </w:rPr>
                            </w:pPr>
                            <w:hyperlink r:id="rId11" w:history="1">
                              <w:r w:rsidR="00EF5228">
                                <w:rPr>
                                  <w:rStyle w:val="Hyperlink"/>
                                  <w:rFonts w:ascii="Arial" w:hAnsi="Arial" w:cs="Arial"/>
                                  <w:bCs/>
                                  <w:color w:val="F3930A"/>
                                  <w:sz w:val="18"/>
                                  <w:szCs w:val="18"/>
                                  <w:u w:val="none"/>
                                </w:rPr>
                                <w:t>0</w:t>
                              </w:r>
                              <w:r w:rsidR="00312C31">
                                <w:rPr>
                                  <w:rStyle w:val="Hyperlink"/>
                                  <w:rFonts w:ascii="Arial" w:hAnsi="Arial" w:cs="Arial"/>
                                  <w:bCs/>
                                  <w:color w:val="F3930A"/>
                                  <w:sz w:val="18"/>
                                  <w:szCs w:val="18"/>
                                  <w:u w:val="none"/>
                                </w:rPr>
                                <w:t>6126</w:t>
                              </w:r>
                            </w:hyperlink>
                            <w:r w:rsidR="00312C31">
                              <w:rPr>
                                <w:rStyle w:val="Hyperlink"/>
                                <w:rFonts w:ascii="Arial" w:hAnsi="Arial" w:cs="Arial"/>
                                <w:bCs/>
                                <w:color w:val="F3930A"/>
                                <w:sz w:val="18"/>
                                <w:szCs w:val="18"/>
                                <w:u w:val="none"/>
                              </w:rPr>
                              <w:t xml:space="preserve"> </w:t>
                            </w:r>
                            <w:r w:rsidR="00ED1AF5">
                              <w:rPr>
                                <w:rStyle w:val="Hyperlink"/>
                                <w:rFonts w:ascii="Arial" w:hAnsi="Arial" w:cs="Arial"/>
                                <w:bCs/>
                                <w:color w:val="F3930A"/>
                                <w:sz w:val="18"/>
                                <w:szCs w:val="18"/>
                                <w:u w:val="none"/>
                              </w:rPr>
                              <w:t>/</w:t>
                            </w:r>
                            <w:r w:rsidR="00312C31">
                              <w:rPr>
                                <w:rStyle w:val="Hyperlink"/>
                                <w:rFonts w:ascii="Arial" w:hAnsi="Arial" w:cs="Arial"/>
                                <w:bCs/>
                                <w:color w:val="F3930A"/>
                                <w:sz w:val="18"/>
                                <w:szCs w:val="18"/>
                                <w:u w:val="none"/>
                              </w:rPr>
                              <w:t xml:space="preserve"> 95365</w:t>
                            </w:r>
                            <w:r w:rsidR="00ED1AF5" w:rsidRPr="000E5E92">
                              <w:rPr>
                                <w:rStyle w:val="Hyperlink"/>
                                <w:rFonts w:ascii="Arial" w:hAnsi="Arial" w:cs="Arial"/>
                                <w:bCs/>
                                <w:color w:val="F3930A"/>
                                <w:sz w:val="10"/>
                                <w:szCs w:val="10"/>
                                <w:u w:val="none"/>
                              </w:rPr>
                              <w:t xml:space="preserve"> </w:t>
                            </w:r>
                            <w:r w:rsidR="00312C31">
                              <w:rPr>
                                <w:rStyle w:val="Hyperlink"/>
                                <w:rFonts w:ascii="Arial" w:hAnsi="Arial" w:cs="Arial"/>
                                <w:bCs/>
                                <w:color w:val="F3930A"/>
                                <w:sz w:val="18"/>
                                <w:szCs w:val="18"/>
                                <w:u w:val="none"/>
                              </w:rPr>
                              <w:t>-</w:t>
                            </w:r>
                            <w:r w:rsidR="00ED1AF5" w:rsidRPr="00ED1AF5">
                              <w:rPr>
                                <w:rStyle w:val="Hyperlink"/>
                                <w:rFonts w:ascii="Arial" w:hAnsi="Arial" w:cs="Arial"/>
                                <w:bCs/>
                                <w:color w:val="F3930A"/>
                                <w:sz w:val="10"/>
                                <w:szCs w:val="10"/>
                                <w:u w:val="none"/>
                              </w:rPr>
                              <w:t xml:space="preserve"> </w:t>
                            </w:r>
                            <w:r w:rsidR="00312C31">
                              <w:rPr>
                                <w:rStyle w:val="Hyperlink"/>
                                <w:rFonts w:ascii="Arial" w:hAnsi="Arial" w:cs="Arial"/>
                                <w:bCs/>
                                <w:color w:val="F3930A"/>
                                <w:sz w:val="18"/>
                                <w:szCs w:val="18"/>
                                <w:u w:val="none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B92E14" id="_x0000_s1029" type="#_x0000_t202" style="position:absolute;margin-left:264.05pt;margin-top:764.85pt;width:195.25pt;height:17.8pt;z-index:251740160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" filled="f" fillcolor="#fffffe" stroked="f" strokecolor="#212120" insetpen="t">
                <v:textbox inset="2.88pt,2.88pt,2.88pt,2.88pt">
                  <w:txbxContent>
                    <w:p w14:paraId="147391DF" w14:textId="1F7B2307" w:rsidR="00EF5228" w:rsidRPr="00790B8F" w:rsidRDefault="00000000" w:rsidP="00EF5228">
                      <w:pPr>
                        <w:spacing w:line="276" w:lineRule="auto"/>
                        <w:rPr>
                          <w:rFonts w:ascii="Arial" w:hAnsi="Arial" w:cs="Arial"/>
                          <w:bCs/>
                          <w:color w:val="F3930A"/>
                          <w:sz w:val="14"/>
                          <w:szCs w:val="14"/>
                        </w:rPr>
                      </w:pPr>
                      <w:hyperlink r:id="rId12" w:history="1">
                        <w:r w:rsidR="00EF5228">
                          <w:rPr>
                            <w:rStyle w:val="Hyperlink"/>
                            <w:rFonts w:ascii="Arial" w:hAnsi="Arial" w:cs="Arial"/>
                            <w:bCs/>
                            <w:color w:val="F3930A"/>
                            <w:sz w:val="18"/>
                            <w:szCs w:val="18"/>
                            <w:u w:val="none"/>
                          </w:rPr>
                          <w:t>0</w:t>
                        </w:r>
                        <w:r w:rsidR="00312C31">
                          <w:rPr>
                            <w:rStyle w:val="Hyperlink"/>
                            <w:rFonts w:ascii="Arial" w:hAnsi="Arial" w:cs="Arial"/>
                            <w:bCs/>
                            <w:color w:val="F3930A"/>
                            <w:sz w:val="18"/>
                            <w:szCs w:val="18"/>
                            <w:u w:val="none"/>
                          </w:rPr>
                          <w:t>6126</w:t>
                        </w:r>
                      </w:hyperlink>
                      <w:r w:rsidR="00312C31">
                        <w:rPr>
                          <w:rStyle w:val="Hyperlink"/>
                          <w:rFonts w:ascii="Arial" w:hAnsi="Arial" w:cs="Arial"/>
                          <w:bCs/>
                          <w:color w:val="F3930A"/>
                          <w:sz w:val="18"/>
                          <w:szCs w:val="18"/>
                          <w:u w:val="none"/>
                        </w:rPr>
                        <w:t xml:space="preserve"> </w:t>
                      </w:r>
                      <w:r w:rsidR="00ED1AF5">
                        <w:rPr>
                          <w:rStyle w:val="Hyperlink"/>
                          <w:rFonts w:ascii="Arial" w:hAnsi="Arial" w:cs="Arial"/>
                          <w:bCs/>
                          <w:color w:val="F3930A"/>
                          <w:sz w:val="18"/>
                          <w:szCs w:val="18"/>
                          <w:u w:val="none"/>
                        </w:rPr>
                        <w:t>/</w:t>
                      </w:r>
                      <w:r w:rsidR="00312C31">
                        <w:rPr>
                          <w:rStyle w:val="Hyperlink"/>
                          <w:rFonts w:ascii="Arial" w:hAnsi="Arial" w:cs="Arial"/>
                          <w:bCs/>
                          <w:color w:val="F3930A"/>
                          <w:sz w:val="18"/>
                          <w:szCs w:val="18"/>
                          <w:u w:val="none"/>
                        </w:rPr>
                        <w:t xml:space="preserve"> 95365</w:t>
                      </w:r>
                      <w:r w:rsidR="00ED1AF5" w:rsidRPr="000E5E92">
                        <w:rPr>
                          <w:rStyle w:val="Hyperlink"/>
                          <w:rFonts w:ascii="Arial" w:hAnsi="Arial" w:cs="Arial"/>
                          <w:bCs/>
                          <w:color w:val="F3930A"/>
                          <w:sz w:val="10"/>
                          <w:szCs w:val="10"/>
                          <w:u w:val="none"/>
                        </w:rPr>
                        <w:t xml:space="preserve"> </w:t>
                      </w:r>
                      <w:r w:rsidR="00312C31">
                        <w:rPr>
                          <w:rStyle w:val="Hyperlink"/>
                          <w:rFonts w:ascii="Arial" w:hAnsi="Arial" w:cs="Arial"/>
                          <w:bCs/>
                          <w:color w:val="F3930A"/>
                          <w:sz w:val="18"/>
                          <w:szCs w:val="18"/>
                          <w:u w:val="none"/>
                        </w:rPr>
                        <w:t>-</w:t>
                      </w:r>
                      <w:r w:rsidR="00ED1AF5" w:rsidRPr="00ED1AF5">
                        <w:rPr>
                          <w:rStyle w:val="Hyperlink"/>
                          <w:rFonts w:ascii="Arial" w:hAnsi="Arial" w:cs="Arial"/>
                          <w:bCs/>
                          <w:color w:val="F3930A"/>
                          <w:sz w:val="10"/>
                          <w:szCs w:val="10"/>
                          <w:u w:val="none"/>
                        </w:rPr>
                        <w:t xml:space="preserve"> </w:t>
                      </w:r>
                      <w:r w:rsidR="00312C31">
                        <w:rPr>
                          <w:rStyle w:val="Hyperlink"/>
                          <w:rFonts w:ascii="Arial" w:hAnsi="Arial" w:cs="Arial"/>
                          <w:bCs/>
                          <w:color w:val="F3930A"/>
                          <w:sz w:val="18"/>
                          <w:szCs w:val="18"/>
                          <w:u w:val="none"/>
                        </w:rPr>
                        <w:t>0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rFonts w:ascii="Arial" w:hAnsi="Arial" w:cs="Arial"/>
          <w:bCs/>
          <w:noProof/>
          <w:sz w:val="18"/>
          <w:szCs w:val="18"/>
        </w:rPr>
        <w:drawing>
          <wp:anchor distT="0" distB="0" distL="114300" distR="114300" simplePos="0" relativeHeight="251721728" behindDoc="0" locked="0" layoutInCell="1" allowOverlap="1" wp14:anchorId="625D2CCB" wp14:editId="2C46DD5D">
            <wp:simplePos x="0" y="0"/>
            <wp:positionH relativeFrom="column">
              <wp:posOffset>3023870</wp:posOffset>
            </wp:positionH>
            <wp:positionV relativeFrom="paragraph">
              <wp:posOffset>9798050</wp:posOffset>
            </wp:positionV>
            <wp:extent cx="190500" cy="190500"/>
            <wp:effectExtent l="0" t="0" r="0" b="0"/>
            <wp:wrapSquare wrapText="bothSides"/>
            <wp:docPr id="69" name="Grafik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Cs/>
          <w:noProof/>
          <w:sz w:val="18"/>
          <w:szCs w:val="18"/>
        </w:rPr>
        <w:drawing>
          <wp:anchor distT="0" distB="0" distL="114300" distR="114300" simplePos="0" relativeHeight="251738112" behindDoc="0" locked="0" layoutInCell="1" allowOverlap="1" wp14:anchorId="5AF283A1" wp14:editId="4C5B20D8">
            <wp:simplePos x="0" y="0"/>
            <wp:positionH relativeFrom="column">
              <wp:posOffset>3022600</wp:posOffset>
            </wp:positionH>
            <wp:positionV relativeFrom="paragraph">
              <wp:posOffset>9571355</wp:posOffset>
            </wp:positionV>
            <wp:extent cx="189865" cy="190500"/>
            <wp:effectExtent l="0" t="0" r="635" b="0"/>
            <wp:wrapSquare wrapText="bothSides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6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7088" behindDoc="0" locked="0" layoutInCell="1" allowOverlap="1" wp14:anchorId="482752DA" wp14:editId="77D91E94">
            <wp:simplePos x="0" y="0"/>
            <wp:positionH relativeFrom="margin">
              <wp:posOffset>3020695</wp:posOffset>
            </wp:positionH>
            <wp:positionV relativeFrom="paragraph">
              <wp:posOffset>9340215</wp:posOffset>
            </wp:positionV>
            <wp:extent cx="190500" cy="190500"/>
            <wp:effectExtent l="0" t="0" r="0" b="0"/>
            <wp:wrapSquare wrapText="bothSides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auto"/>
          <w:kern w:val="0"/>
          <w:sz w:val="24"/>
          <w:szCs w:val="24"/>
          <w:lang w:bidi="de-DE"/>
        </w:rPr>
        <mc:AlternateContent>
          <mc:Choice Requires="wps">
            <w:drawing>
              <wp:anchor distT="0" distB="0" distL="114300" distR="114300" simplePos="0" relativeHeight="251630591" behindDoc="0" locked="0" layoutInCell="1" allowOverlap="1" wp14:anchorId="1AB94034" wp14:editId="7D16E6B5">
                <wp:simplePos x="0" y="0"/>
                <wp:positionH relativeFrom="margin">
                  <wp:posOffset>304800</wp:posOffset>
                </wp:positionH>
                <wp:positionV relativeFrom="margin">
                  <wp:posOffset>9396413</wp:posOffset>
                </wp:positionV>
                <wp:extent cx="6554153" cy="839470"/>
                <wp:effectExtent l="0" t="0" r="0" b="0"/>
                <wp:wrapNone/>
                <wp:docPr id="20" name="Freihand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54153" cy="83947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C8E426" id="Freihandform 24" o:spid="_x0000_s1026" style="position:absolute;margin-left:24pt;margin-top:739.9pt;width:516.1pt;height:66.1pt;z-index:25163059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" fillcolor="#e7e6e6 [3214]" stroked="f">
                <w10:wrap anchorx="margin" anchory="margin"/>
              </v:rect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:lang w:bidi="de-DE"/>
        </w:rPr>
        <mc:AlternateContent>
          <mc:Choice Requires="wps">
            <w:drawing>
              <wp:anchor distT="36576" distB="36576" distL="36576" distR="36576" simplePos="0" relativeHeight="251660800" behindDoc="0" locked="0" layoutInCell="1" allowOverlap="1" wp14:anchorId="0B21077E" wp14:editId="76FCE1C9">
                <wp:simplePos x="0" y="0"/>
                <wp:positionH relativeFrom="margin">
                  <wp:posOffset>278765</wp:posOffset>
                </wp:positionH>
                <wp:positionV relativeFrom="page">
                  <wp:posOffset>580390</wp:posOffset>
                </wp:positionV>
                <wp:extent cx="6655435" cy="834390"/>
                <wp:effectExtent l="0" t="0" r="0" b="3810"/>
                <wp:wrapNone/>
                <wp:docPr id="19" name="Textfeld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5435" cy="834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sdt>
                            <w:sdtPr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  <w:id w:val="-614595493"/>
                              <w:placeholder>
                                <w:docPart w:val="DefaultPlaceholder_-1854013440"/>
                              </w:placeholder>
                            </w:sdtPr>
                            <w:sdtContent>
                              <w:p w14:paraId="4E746114" w14:textId="3488EE9E" w:rsidR="0034720E" w:rsidRPr="00291EF2" w:rsidRDefault="00BA4459" w:rsidP="00E86C82">
                                <w:pPr>
                                  <w:spacing w:line="276" w:lineRule="auto"/>
                                  <w:rPr>
                                    <w:rFonts w:ascii="Arial" w:hAnsi="Arial" w:cs="Arial"/>
                                    <w:b/>
                                    <w:i/>
                                    <w:iCs/>
                                    <w:sz w:val="48"/>
                                    <w:szCs w:val="48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sz w:val="48"/>
                                    <w:szCs w:val="48"/>
                                    <w:lang w:val="en-US"/>
                                  </w:rPr>
                                  <w:t>DS2</w:t>
                                </w:r>
                              </w:p>
                            </w:sdtContent>
                          </w:sdt>
                          <w:p w14:paraId="20D0FC18" w14:textId="7390E06B" w:rsidR="00E86C82" w:rsidRPr="002A4BA4" w:rsidRDefault="00BA4459" w:rsidP="00BA4459">
                            <w:pPr>
                              <w:spacing w:line="276" w:lineRule="auto"/>
                              <w:rPr>
                                <w:rFonts w:ascii="Arial" w:hAnsi="Arial" w:cs="Arial"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40"/>
                                <w:szCs w:val="40"/>
                              </w:rPr>
                              <w:t>Desktop-Studioarm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21077E" id="_x0000_s1030" type="#_x0000_t202" style="position:absolute;margin-left:21.95pt;margin-top:45.7pt;width:524.05pt;height:65.7pt;z-index:251660800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" filled="f" fillcolor="#fffffe" stroked="f" strokecolor="#212120" insetpen="t">
                <v:textbox inset="2.88pt,2.88pt,2.88pt,2.88pt">
                  <w:txbxContent>
                    <w:sdt>
                      <w:sdtPr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  <w:id w:val="-614595493"/>
                        <w:placeholder>
                          <w:docPart w:val="DefaultPlaceholder_-1854013440"/>
                        </w:placeholder>
                      </w:sdtPr>
                      <w:sdtContent>
                        <w:p w14:paraId="4E746114" w14:textId="3488EE9E" w:rsidR="0034720E" w:rsidRPr="00291EF2" w:rsidRDefault="00BA4459" w:rsidP="00E86C82">
                          <w:pPr>
                            <w:spacing w:line="276" w:lineRule="auto"/>
                            <w:rPr>
                              <w:rFonts w:ascii="Arial" w:hAnsi="Arial" w:cs="Arial"/>
                              <w:b/>
                              <w:i/>
                              <w:iCs/>
                              <w:sz w:val="48"/>
                              <w:szCs w:val="48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8"/>
                              <w:szCs w:val="48"/>
                              <w:lang w:val="en-US"/>
                            </w:rPr>
                            <w:t>DS2</w:t>
                          </w:r>
                        </w:p>
                      </w:sdtContent>
                    </w:sdt>
                    <w:p w14:paraId="20D0FC18" w14:textId="7390E06B" w:rsidR="00E86C82" w:rsidRPr="002A4BA4" w:rsidRDefault="00BA4459" w:rsidP="00BA4459">
                      <w:pPr>
                        <w:spacing w:line="276" w:lineRule="auto"/>
                        <w:rPr>
                          <w:rFonts w:ascii="Arial" w:hAnsi="Arial" w:cs="Arial"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40"/>
                          <w:szCs w:val="40"/>
                        </w:rPr>
                        <w:t>Desktop-Studioarm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A8115C">
        <w:t xml:space="preserve"> </w:t>
      </w:r>
      <w:r w:rsidR="001A46E4">
        <w:t xml:space="preserve"> </w:t>
      </w:r>
    </w:p>
    <w:p w14:paraId="1FA3B354" w14:textId="2B9A5C08" w:rsidR="00485218" w:rsidRPr="00485218" w:rsidRDefault="00485218" w:rsidP="00485218"/>
    <w:p w14:paraId="4E2FADBD" w14:textId="1C9062F8" w:rsidR="00485218" w:rsidRPr="00485218" w:rsidRDefault="00D15037" w:rsidP="00485218">
      <w:r>
        <w:rPr>
          <w:noProof/>
          <w:lang w:eastAsia="de-DE"/>
        </w:rPr>
        <w:drawing>
          <wp:anchor distT="0" distB="0" distL="114300" distR="114300" simplePos="0" relativeHeight="251746304" behindDoc="0" locked="0" layoutInCell="1" allowOverlap="1" wp14:anchorId="4F68C014" wp14:editId="06045661">
            <wp:simplePos x="0" y="0"/>
            <wp:positionH relativeFrom="column">
              <wp:posOffset>5702171</wp:posOffset>
            </wp:positionH>
            <wp:positionV relativeFrom="paragraph">
              <wp:posOffset>13970</wp:posOffset>
            </wp:positionV>
            <wp:extent cx="1151890" cy="683260"/>
            <wp:effectExtent l="0" t="0" r="0" b="2540"/>
            <wp:wrapNone/>
            <wp:docPr id="428" name="Grafik 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890" cy="68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B0DD96" w14:textId="7395E940" w:rsidR="00485218" w:rsidRPr="00485218" w:rsidRDefault="00485218" w:rsidP="00485218"/>
    <w:p w14:paraId="1D2843A3" w14:textId="45A5C27A" w:rsidR="00485218" w:rsidRPr="00485218" w:rsidRDefault="00485218" w:rsidP="00485218"/>
    <w:p w14:paraId="1806F57D" w14:textId="42ADC798" w:rsidR="00485218" w:rsidRPr="00485218" w:rsidRDefault="00485218" w:rsidP="00485218"/>
    <w:p w14:paraId="6E1F4849" w14:textId="49432173" w:rsidR="00485218" w:rsidRPr="00485218" w:rsidRDefault="00485218" w:rsidP="00485218"/>
    <w:p w14:paraId="457D569C" w14:textId="66608DB9" w:rsidR="00485218" w:rsidRPr="00485218" w:rsidRDefault="00D15037" w:rsidP="00485218">
      <w:r>
        <w:rPr>
          <w:noProof/>
          <w:color w:val="auto"/>
          <w:kern w:val="0"/>
          <w:sz w:val="24"/>
          <w:szCs w:val="24"/>
          <w:lang w:bidi="de-DE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2BA289E3" wp14:editId="5D7423C9">
                <wp:simplePos x="0" y="0"/>
                <wp:positionH relativeFrom="margin">
                  <wp:posOffset>304800</wp:posOffset>
                </wp:positionH>
                <wp:positionV relativeFrom="margin">
                  <wp:posOffset>1254369</wp:posOffset>
                </wp:positionV>
                <wp:extent cx="6551295" cy="86265"/>
                <wp:effectExtent l="0" t="0" r="1905" b="9525"/>
                <wp:wrapNone/>
                <wp:docPr id="31" name="Freihand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51295" cy="86265"/>
                        </a:xfrm>
                        <a:prstGeom prst="rect">
                          <a:avLst/>
                        </a:prstGeom>
                        <a:solidFill>
                          <a:srgbClr val="AD997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3B0E2D5" w14:textId="77777777" w:rsidR="00D15037" w:rsidRDefault="00D15037" w:rsidP="00D15037">
                            <w:pPr>
                              <w:ind w:firstLine="142"/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A289E3" id="Freihandform 24" o:spid="_x0000_s1031" style="position:absolute;margin-left:24pt;margin-top:98.75pt;width:515.85pt;height:6.8pt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" fillcolor="#ad9970" stroked="f">
                <v:textbox>
                  <w:txbxContent>
                    <w:p w14:paraId="73B0E2D5" w14:textId="77777777" w:rsidR="00D15037" w:rsidRDefault="00D15037" w:rsidP="00D15037">
                      <w:pPr>
                        <w:ind w:firstLine="142"/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p w14:paraId="2D771A96" w14:textId="0937FF03" w:rsidR="007D4875" w:rsidRDefault="007D4875" w:rsidP="00485218"/>
    <w:p w14:paraId="3BE8BEE1" w14:textId="22883DE7" w:rsidR="007D4875" w:rsidRDefault="00CF455D" w:rsidP="00485218">
      <w:r>
        <w:rPr>
          <w:noProof/>
        </w:rPr>
        <w:drawing>
          <wp:anchor distT="0" distB="0" distL="114300" distR="114300" simplePos="0" relativeHeight="251758592" behindDoc="0" locked="0" layoutInCell="1" allowOverlap="1" wp14:anchorId="07103BBD" wp14:editId="5CD70FF6">
            <wp:simplePos x="0" y="0"/>
            <wp:positionH relativeFrom="column">
              <wp:posOffset>596265</wp:posOffset>
            </wp:positionH>
            <wp:positionV relativeFrom="paragraph">
              <wp:posOffset>138166</wp:posOffset>
            </wp:positionV>
            <wp:extent cx="1315085" cy="2150110"/>
            <wp:effectExtent l="0" t="0" r="0" b="2540"/>
            <wp:wrapNone/>
            <wp:docPr id="211581126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5811267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5085" cy="2150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656B">
        <w:rPr>
          <w:noProof/>
        </w:rPr>
        <w:t xml:space="preserve"> </w:t>
      </w:r>
    </w:p>
    <w:p w14:paraId="0423DF9D" w14:textId="67292641" w:rsidR="007D4875" w:rsidRDefault="00D4656B" w:rsidP="00485218">
      <w:r>
        <w:rPr>
          <w:noProof/>
        </w:rPr>
        <w:drawing>
          <wp:anchor distT="0" distB="0" distL="114300" distR="114300" simplePos="0" relativeHeight="251760640" behindDoc="0" locked="0" layoutInCell="1" allowOverlap="1" wp14:anchorId="23ECC1B9" wp14:editId="42ECBEF3">
            <wp:simplePos x="0" y="0"/>
            <wp:positionH relativeFrom="column">
              <wp:posOffset>2667000</wp:posOffset>
            </wp:positionH>
            <wp:positionV relativeFrom="paragraph">
              <wp:posOffset>58525</wp:posOffset>
            </wp:positionV>
            <wp:extent cx="1548760" cy="2080681"/>
            <wp:effectExtent l="0" t="0" r="0" b="0"/>
            <wp:wrapNone/>
            <wp:docPr id="1743390570" name="Grafik 1" descr="Ein Bild, das Mikrofo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390570" name="Grafik 1" descr="Ein Bild, das Mikrofon enthält.&#10;&#10;Automatisch generierte Beschreibu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760" cy="20806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A90A49" w14:textId="0C666F32" w:rsidR="00485218" w:rsidRPr="00485218" w:rsidRDefault="00D4656B" w:rsidP="00485218">
      <w:r>
        <w:rPr>
          <w:noProof/>
        </w:rPr>
        <w:drawing>
          <wp:anchor distT="0" distB="0" distL="114300" distR="114300" simplePos="0" relativeHeight="251759616" behindDoc="0" locked="0" layoutInCell="1" allowOverlap="1" wp14:anchorId="3F4767EA" wp14:editId="127A5214">
            <wp:simplePos x="0" y="0"/>
            <wp:positionH relativeFrom="column">
              <wp:posOffset>4786951</wp:posOffset>
            </wp:positionH>
            <wp:positionV relativeFrom="paragraph">
              <wp:posOffset>52316</wp:posOffset>
            </wp:positionV>
            <wp:extent cx="2079951" cy="1816284"/>
            <wp:effectExtent l="0" t="0" r="0" b="0"/>
            <wp:wrapNone/>
            <wp:docPr id="807895914" name="Grafik 1" descr="Ein Bild, das Im Haus, Mikrofon, Person, Computer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895914" name="Grafik 1" descr="Ein Bild, das Im Haus, Mikrofon, Person, Computer enthält.&#10;&#10;Automatisch generierte Beschreibu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1359" cy="18175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85B1BC" w14:textId="60E909C8" w:rsidR="00485218" w:rsidRPr="00485218" w:rsidRDefault="00485218" w:rsidP="00485218"/>
    <w:p w14:paraId="0F2EAFA1" w14:textId="7C841F93" w:rsidR="00485218" w:rsidRPr="00485218" w:rsidRDefault="00485218" w:rsidP="00485218"/>
    <w:p w14:paraId="65DDFF73" w14:textId="5E04D8FC" w:rsidR="00485218" w:rsidRPr="00485218" w:rsidRDefault="00485218" w:rsidP="00485218"/>
    <w:p w14:paraId="0E784ECC" w14:textId="5E06491E" w:rsidR="00485218" w:rsidRPr="00485218" w:rsidRDefault="00485218" w:rsidP="00485218"/>
    <w:p w14:paraId="46CB53AA" w14:textId="068B4BD0" w:rsidR="00485218" w:rsidRPr="00485218" w:rsidRDefault="00485218" w:rsidP="00485218"/>
    <w:p w14:paraId="45E8A14A" w14:textId="4BEB01E2" w:rsidR="00485218" w:rsidRPr="00485218" w:rsidRDefault="00485218" w:rsidP="00485218"/>
    <w:p w14:paraId="43C45AE9" w14:textId="65483438" w:rsidR="00485218" w:rsidRPr="00485218" w:rsidRDefault="00485218" w:rsidP="00485218"/>
    <w:p w14:paraId="6311B185" w14:textId="38C0C37F" w:rsidR="00485218" w:rsidRPr="00485218" w:rsidRDefault="00485218" w:rsidP="00485218"/>
    <w:p w14:paraId="3ED167F3" w14:textId="7F597470" w:rsidR="00485218" w:rsidRPr="00485218" w:rsidRDefault="00485218" w:rsidP="00485218"/>
    <w:p w14:paraId="0EE8D611" w14:textId="7078F8E1" w:rsidR="00485218" w:rsidRPr="00485218" w:rsidRDefault="00485218" w:rsidP="00485218"/>
    <w:p w14:paraId="79DA6131" w14:textId="30684EB7" w:rsidR="00485218" w:rsidRPr="00485218" w:rsidRDefault="00485218" w:rsidP="00485218"/>
    <w:p w14:paraId="38D6B8AB" w14:textId="2BFB76BD" w:rsidR="00485218" w:rsidRPr="00485218" w:rsidRDefault="00485218" w:rsidP="00485218"/>
    <w:p w14:paraId="1900E50A" w14:textId="027D1646" w:rsidR="00485218" w:rsidRDefault="00D4656B" w:rsidP="00485218">
      <w:r w:rsidRPr="00F26016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31968" behindDoc="0" locked="0" layoutInCell="1" allowOverlap="1" wp14:anchorId="239AF93E" wp14:editId="1A8C7354">
                <wp:simplePos x="0" y="0"/>
                <wp:positionH relativeFrom="margin">
                  <wp:posOffset>2469515</wp:posOffset>
                </wp:positionH>
                <wp:positionV relativeFrom="paragraph">
                  <wp:posOffset>62865</wp:posOffset>
                </wp:positionV>
                <wp:extent cx="1992652" cy="445135"/>
                <wp:effectExtent l="0" t="0" r="0" b="0"/>
                <wp:wrapNone/>
                <wp:docPr id="7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2652" cy="4451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id w:val="-879471323"/>
                            </w:sdtPr>
                            <w:sdtContent>
                              <w:sdt>
                                <w:sdtPr>
                                  <w:rPr>
                                    <w:rFonts w:ascii="Arial" w:hAnsi="Arial" w:cs="Arial"/>
                                    <w:b/>
                                    <w:bCs/>
                                    <w:sz w:val="12"/>
                                    <w:szCs w:val="12"/>
                                  </w:rPr>
                                  <w:id w:val="1047805489"/>
                                  <w:placeholder>
                                    <w:docPart w:val="DefaultPlaceholder_-1854013440"/>
                                  </w:placeholder>
                                </w:sdtPr>
                                <w:sdtContent>
                                  <w:p w14:paraId="54BBCBE6" w14:textId="607704A1" w:rsidR="00A8115C" w:rsidRPr="00A8115C" w:rsidRDefault="00D4656B" w:rsidP="00A8115C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sz w:val="12"/>
                                        <w:szCs w:val="12"/>
                                      </w:rPr>
                                    </w:pPr>
                                    <w:r w:rsidRPr="00D4656B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sz w:val="12"/>
                                        <w:szCs w:val="12"/>
                                      </w:rPr>
                                      <w:t xml:space="preserve">Die beiden Gelenkarme (lang und kurz) lassen </w:t>
                                    </w: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sz w:val="12"/>
                                        <w:szCs w:val="12"/>
                                      </w:rPr>
                                      <w:t xml:space="preserve">sich </w:t>
                                    </w:r>
                                    <w:r w:rsidRPr="00D4656B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sz w:val="12"/>
                                        <w:szCs w:val="12"/>
                                      </w:rPr>
                                      <w:t>mit den Schnellverschlüssen sicher fixieren</w:t>
                                    </w:r>
                                  </w:p>
                                </w:sdtContent>
                              </w:sdt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9AF93E" id="Textfeld 2" o:spid="_x0000_s1032" type="#_x0000_t202" style="position:absolute;margin-left:194.45pt;margin-top:4.95pt;width:156.9pt;height:35.05pt;z-index:2517319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" filled="f" stroked="f">
                <v:textbox>
                  <w:txbxContent>
                    <w:sdt>
                      <w:sdtP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  <w:id w:val="-879471323"/>
                      </w:sdtPr>
                      <w:sdtContent>
                        <w:sdt>
                          <w:sdtPr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id w:val="1047805489"/>
                            <w:placeholder>
                              <w:docPart w:val="DefaultPlaceholder_-1854013440"/>
                            </w:placeholder>
                          </w:sdtPr>
                          <w:sdtContent>
                            <w:p w14:paraId="54BBCBE6" w14:textId="607704A1" w:rsidR="00A8115C" w:rsidRPr="00A8115C" w:rsidRDefault="00D4656B" w:rsidP="00A8115C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2"/>
                                  <w:szCs w:val="12"/>
                                </w:rPr>
                              </w:pPr>
                              <w:r w:rsidRPr="00D4656B">
                                <w:rPr>
                                  <w:rFonts w:ascii="Arial" w:hAnsi="Arial" w:cs="Arial"/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Die beiden Gelenkarme (lang und kurz) lassen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sich </w:t>
                              </w:r>
                              <w:r w:rsidRPr="00D4656B">
                                <w:rPr>
                                  <w:rFonts w:ascii="Arial" w:hAnsi="Arial" w:cs="Arial"/>
                                  <w:b/>
                                  <w:bCs/>
                                  <w:sz w:val="12"/>
                                  <w:szCs w:val="12"/>
                                </w:rPr>
                                <w:t>mit den Schnellverschlüssen sicher fixieren</w:t>
                              </w:r>
                            </w:p>
                          </w:sdtContent>
                        </w:sdt>
                      </w:sdtContent>
                    </w:sdt>
                  </w:txbxContent>
                </v:textbox>
                <w10:wrap anchorx="margin"/>
              </v:shape>
            </w:pict>
          </mc:Fallback>
        </mc:AlternateContent>
      </w:r>
      <w:r w:rsidRPr="00F26016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53472" behindDoc="0" locked="0" layoutInCell="1" allowOverlap="1" wp14:anchorId="585673C7" wp14:editId="51E24543">
                <wp:simplePos x="0" y="0"/>
                <wp:positionH relativeFrom="margin">
                  <wp:posOffset>4783232</wp:posOffset>
                </wp:positionH>
                <wp:positionV relativeFrom="paragraph">
                  <wp:posOffset>56515</wp:posOffset>
                </wp:positionV>
                <wp:extent cx="2131621" cy="445135"/>
                <wp:effectExtent l="0" t="0" r="0" b="0"/>
                <wp:wrapNone/>
                <wp:docPr id="1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1621" cy="4451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53FCD1" w14:textId="44DC686C" w:rsidR="00D814BF" w:rsidRPr="007D4875" w:rsidRDefault="00D4656B" w:rsidP="00D4656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D4656B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Der DS2 eignet sich für Mikrofone bis 900 g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, man kann aber auch eine Kamera oder Leuchte montieren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5673C7" id="_x0000_s1033" type="#_x0000_t202" style="position:absolute;margin-left:376.65pt;margin-top:4.45pt;width:167.85pt;height:35.05pt;z-index:2517534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" filled="f" stroked="f">
                <v:textbox>
                  <w:txbxContent>
                    <w:p w14:paraId="1753FCD1" w14:textId="44DC686C" w:rsidR="00D814BF" w:rsidRPr="007D4875" w:rsidRDefault="00D4656B" w:rsidP="00D4656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</w:pPr>
                      <w:r w:rsidRPr="00D4656B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  <w:t>Der DS2 eignet sich für Mikrofone bis 900 g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  <w:t>, man kann aber auch eine Kamera oder Leuchte montieren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D3A8D" w:rsidRPr="00F26016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29920" behindDoc="0" locked="0" layoutInCell="1" allowOverlap="1" wp14:anchorId="5F30DF70" wp14:editId="16F0C127">
                <wp:simplePos x="0" y="0"/>
                <wp:positionH relativeFrom="margin">
                  <wp:posOffset>371475</wp:posOffset>
                </wp:positionH>
                <wp:positionV relativeFrom="paragraph">
                  <wp:posOffset>64026</wp:posOffset>
                </wp:positionV>
                <wp:extent cx="1758950" cy="389255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8950" cy="389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7ADB97" w14:textId="18969D98" w:rsidR="00E86C82" w:rsidRPr="00A8115C" w:rsidRDefault="00D4656B" w:rsidP="00E86C8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D4656B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Dank des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D4656B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schweren Stahlsockels (1,2 kg) sind keine Klemmen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o. ä. </w:t>
                            </w:r>
                            <w:r w:rsidRPr="00D4656B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erforderlich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30DF70" id="_x0000_s1034" type="#_x0000_t202" style="position:absolute;margin-left:29.25pt;margin-top:5.05pt;width:138.5pt;height:30.65pt;z-index:2517299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" filled="f" stroked="f">
                <v:textbox>
                  <w:txbxContent>
                    <w:p w14:paraId="7D7ADB97" w14:textId="18969D98" w:rsidR="00E86C82" w:rsidRPr="00A8115C" w:rsidRDefault="00D4656B" w:rsidP="00E86C82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</w:pPr>
                      <w:r w:rsidRPr="00D4656B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  <w:t>Dank des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  <w:t xml:space="preserve"> </w:t>
                      </w:r>
                      <w:r w:rsidRPr="00D4656B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  <w:t xml:space="preserve">schweren Stahlsockels (1,2 kg) sind keine Klemmen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  <w:t xml:space="preserve">o. ä. </w:t>
                      </w:r>
                      <w:r w:rsidRPr="00D4656B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  <w:t>erforderlich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0CCB521" w14:textId="6CBAA072" w:rsidR="00485218" w:rsidRDefault="00485218" w:rsidP="00485218"/>
    <w:p w14:paraId="1096A469" w14:textId="58F67E1A" w:rsidR="00485218" w:rsidRPr="00485218" w:rsidRDefault="007C4DC8" w:rsidP="00485218">
      <w:pPr>
        <w:tabs>
          <w:tab w:val="left" w:pos="1905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36064" behindDoc="0" locked="0" layoutInCell="1" allowOverlap="1" wp14:anchorId="39C60557" wp14:editId="174F6E0E">
                <wp:simplePos x="0" y="0"/>
                <wp:positionH relativeFrom="margin">
                  <wp:posOffset>4953000</wp:posOffset>
                </wp:positionH>
                <wp:positionV relativeFrom="paragraph">
                  <wp:posOffset>276225</wp:posOffset>
                </wp:positionV>
                <wp:extent cx="2155825" cy="4824730"/>
                <wp:effectExtent l="0" t="0" r="0" b="0"/>
                <wp:wrapSquare wrapText="bothSides"/>
                <wp:docPr id="7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5825" cy="482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mithellemGitternetz"/>
                              <w:tblW w:w="0" w:type="auto"/>
                              <w:tblBorders>
                                <w:top w:val="single" w:sz="36" w:space="0" w:color="FFFFFF" w:themeColor="background1"/>
                                <w:left w:val="single" w:sz="36" w:space="0" w:color="FFFFFF" w:themeColor="background1"/>
                                <w:bottom w:val="single" w:sz="36" w:space="0" w:color="FFFFFF" w:themeColor="background1"/>
                                <w:right w:val="single" w:sz="36" w:space="0" w:color="FFFFFF" w:themeColor="background1"/>
                                <w:insideH w:val="single" w:sz="36" w:space="0" w:color="FFFFFF" w:themeColor="background1"/>
                                <w:insideV w:val="single" w:sz="36" w:space="0" w:color="FFFFFF" w:themeColor="background1"/>
                              </w:tblBorders>
                              <w:shd w:val="clear" w:color="auto" w:fill="E7E6E6" w:themeFill="background2"/>
                              <w:tblLook w:val="04A0" w:firstRow="1" w:lastRow="0" w:firstColumn="1" w:lastColumn="0" w:noHBand="0" w:noVBand="1"/>
                            </w:tblPr>
                            <w:tblGrid>
                              <w:gridCol w:w="2873"/>
                            </w:tblGrid>
                            <w:tr w:rsidR="00FA0CC5" w14:paraId="503F6A29" w14:textId="77777777" w:rsidTr="00790B8F">
                              <w:trPr>
                                <w:trHeight w:val="1020"/>
                              </w:trPr>
                              <w:tc>
                                <w:tcPr>
                                  <w:tcW w:w="2873" w:type="dxa"/>
                                  <w:shd w:val="clear" w:color="auto" w:fill="E7E6E6" w:themeFill="background2"/>
                                  <w:vAlign w:val="center"/>
                                </w:tcPr>
                                <w:sdt>
                                  <w:sdtP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auto"/>
                                      <w:sz w:val="18"/>
                                      <w:szCs w:val="18"/>
                                    </w:rPr>
                                    <w:id w:val="1790782085"/>
                                    <w:placeholder>
                                      <w:docPart w:val="DefaultPlaceholder_-1854013440"/>
                                    </w:placeholder>
                                  </w:sdtPr>
                                  <w:sdtContent>
                                    <w:p w14:paraId="0B94B679" w14:textId="4FB03144" w:rsidR="00FA0CC5" w:rsidRDefault="00FA0CC5" w:rsidP="008B0249">
                                      <w:pPr>
                                        <w:ind w:left="-576" w:right="-313" w:firstLine="710"/>
                                        <w:rPr>
                                          <w:rFonts w:ascii="Arial" w:hAnsi="Arial" w:cs="Arial"/>
                                          <w:b/>
                                          <w:bCs/>
                                          <w:color w:val="auto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8B0249">
                                        <w:rPr>
                                          <w:rFonts w:ascii="Arial" w:hAnsi="Arial" w:cs="Arial"/>
                                          <w:b/>
                                          <w:bCs/>
                                          <w:color w:val="auto"/>
                                          <w:sz w:val="18"/>
                                          <w:szCs w:val="18"/>
                                        </w:rPr>
                                        <w:t>Bestellnummer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ascii="Arial" w:eastAsia="Arial Unicode MS" w:hAnsi="Arial" w:cs="Arial"/>
                                      <w:color w:val="auto"/>
                                      <w:kern w:val="0"/>
                                      <w:sz w:val="18"/>
                                      <w:szCs w:val="18"/>
                                      <w:lang w:val="en-US" w:eastAsia="de-DE"/>
                                    </w:rPr>
                                    <w:id w:val="-1805390660"/>
                                    <w:placeholder>
                                      <w:docPart w:val="DefaultPlaceholder_-1854013440"/>
                                    </w:placeholder>
                                    <w:text/>
                                  </w:sdtPr>
                                  <w:sdtContent>
                                    <w:p w14:paraId="7F7F4322" w14:textId="2A13132B" w:rsidR="008B0249" w:rsidRPr="008B0249" w:rsidRDefault="00BA4459" w:rsidP="008B0249">
                                      <w:pPr>
                                        <w:ind w:right="-313" w:firstLine="134"/>
                                        <w:rPr>
                                          <w:rFonts w:ascii="Arial" w:hAnsi="Arial" w:cs="Arial"/>
                                          <w:b/>
                                          <w:bCs/>
                                          <w:color w:val="auto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ascii="Arial" w:eastAsia="Arial Unicode MS" w:hAnsi="Arial" w:cs="Arial"/>
                                          <w:color w:val="auto"/>
                                          <w:kern w:val="0"/>
                                          <w:sz w:val="18"/>
                                          <w:szCs w:val="18"/>
                                          <w:lang w:val="en-US" w:eastAsia="de-DE"/>
                                        </w:rPr>
                                        <w:t>DS2</w:t>
                                      </w:r>
                                    </w:p>
                                  </w:sdtContent>
                                </w:sdt>
                              </w:tc>
                            </w:tr>
                            <w:tr w:rsidR="00FA0CC5" w14:paraId="53FE84E6" w14:textId="77777777" w:rsidTr="00790B8F">
                              <w:trPr>
                                <w:trHeight w:val="1020"/>
                              </w:trPr>
                              <w:tc>
                                <w:tcPr>
                                  <w:tcW w:w="2873" w:type="dxa"/>
                                  <w:shd w:val="clear" w:color="auto" w:fill="E7E6E6" w:themeFill="background2"/>
                                  <w:vAlign w:val="center"/>
                                </w:tcPr>
                                <w:sdt>
                                  <w:sdtP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auto"/>
                                      <w:sz w:val="18"/>
                                      <w:szCs w:val="18"/>
                                    </w:rPr>
                                    <w:id w:val="-837230703"/>
                                  </w:sdtPr>
                                  <w:sdtContent>
                                    <w:p w14:paraId="799FA6BB" w14:textId="77777777" w:rsidR="004806AB" w:rsidRDefault="004806AB" w:rsidP="004806AB">
                                      <w:pPr>
                                        <w:ind w:right="-313" w:firstLine="134"/>
                                        <w:rPr>
                                          <w:rFonts w:ascii="Arial" w:hAnsi="Arial" w:cs="Arial"/>
                                          <w:b/>
                                          <w:bCs/>
                                          <w:color w:val="auto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8B0249">
                                        <w:rPr>
                                          <w:rFonts w:ascii="Arial" w:hAnsi="Arial" w:cs="Arial"/>
                                          <w:b/>
                                          <w:bCs/>
                                          <w:color w:val="auto"/>
                                          <w:sz w:val="18"/>
                                          <w:szCs w:val="18"/>
                                        </w:rPr>
                                        <w:t>UPC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ascii="Arial" w:eastAsia="Arial Unicode MS" w:hAnsi="Arial" w:cs="Arial"/>
                                      <w:color w:val="auto"/>
                                      <w:kern w:val="0"/>
                                      <w:sz w:val="18"/>
                                      <w:szCs w:val="18"/>
                                      <w:lang w:eastAsia="de-DE"/>
                                    </w:rPr>
                                    <w:id w:val="423308477"/>
                                    <w:text/>
                                  </w:sdtPr>
                                  <w:sdtContent>
                                    <w:p w14:paraId="48648992" w14:textId="0B96C477" w:rsidR="008B0249" w:rsidRPr="008B0249" w:rsidRDefault="00BA4459" w:rsidP="004806AB">
                                      <w:pPr>
                                        <w:ind w:right="-313" w:firstLine="134"/>
                                        <w:rPr>
                                          <w:rFonts w:ascii="Arial" w:hAnsi="Arial" w:cs="Arial"/>
                                          <w:color w:val="auto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BA4459">
                                        <w:rPr>
                                          <w:rFonts w:ascii="Arial" w:eastAsia="Arial Unicode MS" w:hAnsi="Arial" w:cs="Arial"/>
                                          <w:color w:val="auto"/>
                                          <w:kern w:val="0"/>
                                          <w:sz w:val="18"/>
                                          <w:szCs w:val="18"/>
                                          <w:lang w:eastAsia="de-DE"/>
                                        </w:rPr>
                                        <w:t>698813010721</w:t>
                                      </w:r>
                                    </w:p>
                                  </w:sdtContent>
                                </w:sdt>
                              </w:tc>
                            </w:tr>
                            <w:tr w:rsidR="00FA0CC5" w14:paraId="19E79F92" w14:textId="77777777" w:rsidTr="00790B8F">
                              <w:trPr>
                                <w:trHeight w:val="1020"/>
                              </w:trPr>
                              <w:tc>
                                <w:tcPr>
                                  <w:tcW w:w="2873" w:type="dxa"/>
                                  <w:shd w:val="clear" w:color="auto" w:fill="E7E6E6" w:themeFill="background2"/>
                                  <w:vAlign w:val="center"/>
                                </w:tcPr>
                                <w:sdt>
                                  <w:sdtP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auto"/>
                                      <w:sz w:val="18"/>
                                      <w:szCs w:val="18"/>
                                    </w:rPr>
                                    <w:id w:val="846515561"/>
                                  </w:sdtPr>
                                  <w:sdtContent>
                                    <w:p w14:paraId="4AEE59D3" w14:textId="77777777" w:rsidR="004806AB" w:rsidRDefault="004806AB" w:rsidP="004806AB">
                                      <w:pPr>
                                        <w:ind w:right="-313" w:firstLine="134"/>
                                        <w:rPr>
                                          <w:rFonts w:ascii="Arial" w:hAnsi="Arial" w:cs="Arial"/>
                                          <w:b/>
                                          <w:bCs/>
                                          <w:color w:val="auto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8B0249">
                                        <w:rPr>
                                          <w:rFonts w:ascii="Arial" w:hAnsi="Arial" w:cs="Arial"/>
                                          <w:b/>
                                          <w:bCs/>
                                          <w:color w:val="auto"/>
                                          <w:sz w:val="18"/>
                                          <w:szCs w:val="18"/>
                                        </w:rPr>
                                        <w:t>Herkunftsland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ascii="Arial" w:hAnsi="Arial" w:cs="Arial"/>
                                      <w:color w:val="auto"/>
                                      <w:sz w:val="18"/>
                                      <w:szCs w:val="18"/>
                                    </w:rPr>
                                    <w:id w:val="106473993"/>
                                    <w:text/>
                                  </w:sdtPr>
                                  <w:sdtContent>
                                    <w:p w14:paraId="0493170A" w14:textId="34F8C819" w:rsidR="008B0249" w:rsidRPr="008B0249" w:rsidRDefault="004806AB" w:rsidP="004806AB">
                                      <w:pPr>
                                        <w:ind w:right="-313" w:firstLine="134"/>
                                        <w:rPr>
                                          <w:rFonts w:ascii="Arial" w:hAnsi="Arial" w:cs="Arial"/>
                                          <w:color w:val="auto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F80390">
                                        <w:rPr>
                                          <w:rFonts w:ascii="Arial" w:hAnsi="Arial" w:cs="Arial"/>
                                          <w:color w:val="auto"/>
                                          <w:sz w:val="18"/>
                                          <w:szCs w:val="18"/>
                                        </w:rPr>
                                        <w:t>Australien</w:t>
                                      </w:r>
                                      <w:r>
                                        <w:rPr>
                                          <w:rFonts w:ascii="Arial" w:hAnsi="Arial" w:cs="Arial"/>
                                          <w:color w:val="auto"/>
                                          <w:sz w:val="18"/>
                                          <w:szCs w:val="18"/>
                                        </w:rPr>
                                        <w:t xml:space="preserve"> (AU)</w:t>
                                      </w:r>
                                    </w:p>
                                  </w:sdtContent>
                                </w:sdt>
                              </w:tc>
                            </w:tr>
                            <w:tr w:rsidR="00FA0CC5" w14:paraId="3E65A205" w14:textId="77777777" w:rsidTr="00790B8F">
                              <w:trPr>
                                <w:trHeight w:val="1020"/>
                              </w:trPr>
                              <w:tc>
                                <w:tcPr>
                                  <w:tcW w:w="2873" w:type="dxa"/>
                                  <w:shd w:val="clear" w:color="auto" w:fill="E7E6E6" w:themeFill="background2"/>
                                  <w:vAlign w:val="center"/>
                                </w:tcPr>
                                <w:sdt>
                                  <w:sdtP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auto"/>
                                      <w:sz w:val="18"/>
                                      <w:szCs w:val="18"/>
                                    </w:rPr>
                                    <w:id w:val="-43217115"/>
                                  </w:sdtPr>
                                  <w:sdtContent>
                                    <w:p w14:paraId="1294A819" w14:textId="77777777" w:rsidR="004806AB" w:rsidRDefault="004806AB" w:rsidP="004806AB">
                                      <w:pPr>
                                        <w:ind w:right="-313" w:firstLine="134"/>
                                        <w:rPr>
                                          <w:rFonts w:ascii="Arial" w:hAnsi="Arial" w:cs="Arial"/>
                                          <w:b/>
                                          <w:bCs/>
                                          <w:color w:val="auto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b/>
                                          <w:bCs/>
                                          <w:color w:val="auto"/>
                                          <w:sz w:val="18"/>
                                          <w:szCs w:val="18"/>
                                        </w:rPr>
                                        <w:t>Abmessungen Verpackung</w:t>
                                      </w:r>
                                    </w:p>
                                  </w:sdtContent>
                                </w:sdt>
                                <w:p w14:paraId="534CA513" w14:textId="6CD6F357" w:rsidR="008B0249" w:rsidRPr="008B0249" w:rsidRDefault="00BA4459" w:rsidP="004806AB">
                                  <w:pPr>
                                    <w:ind w:right="-313" w:firstLine="134"/>
                                    <w:rPr>
                                      <w:rFonts w:ascii="Arial" w:hAnsi="Arial" w:cs="Arial"/>
                                      <w:color w:val="auto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 Unicode MS" w:hAnsi="Arial" w:cs="Arial"/>
                                      <w:color w:val="auto"/>
                                      <w:kern w:val="0"/>
                                      <w:sz w:val="18"/>
                                      <w:szCs w:val="18"/>
                                      <w:lang w:eastAsia="ja-JP"/>
                                    </w:rPr>
                                    <w:t>160</w:t>
                                  </w:r>
                                  <w:r w:rsidR="004806AB">
                                    <w:rPr>
                                      <w:rFonts w:ascii="Arial" w:eastAsia="Arial Unicode MS" w:hAnsi="Arial" w:cs="Arial"/>
                                      <w:color w:val="auto"/>
                                      <w:kern w:val="0"/>
                                      <w:sz w:val="18"/>
                                      <w:szCs w:val="18"/>
                                      <w:lang w:eastAsia="ja-JP"/>
                                    </w:rPr>
                                    <w:t xml:space="preserve"> x 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color w:val="auto"/>
                                      <w:kern w:val="0"/>
                                      <w:sz w:val="18"/>
                                      <w:szCs w:val="18"/>
                                      <w:lang w:eastAsia="ja-JP"/>
                                    </w:rPr>
                                    <w:t>57</w:t>
                                  </w:r>
                                  <w:r w:rsidR="004806AB">
                                    <w:rPr>
                                      <w:rFonts w:ascii="Arial" w:eastAsia="Arial Unicode MS" w:hAnsi="Arial" w:cs="Arial"/>
                                      <w:color w:val="auto"/>
                                      <w:kern w:val="0"/>
                                      <w:sz w:val="18"/>
                                      <w:szCs w:val="18"/>
                                      <w:lang w:eastAsia="ja-JP"/>
                                    </w:rPr>
                                    <w:t xml:space="preserve"> x 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color w:val="auto"/>
                                      <w:kern w:val="0"/>
                                      <w:sz w:val="18"/>
                                      <w:szCs w:val="18"/>
                                      <w:lang w:eastAsia="ja-JP"/>
                                    </w:rPr>
                                    <w:t>21</w:t>
                                  </w:r>
                                  <w:r w:rsidR="004806AB">
                                    <w:rPr>
                                      <w:rFonts w:ascii="Arial" w:eastAsia="Arial Unicode MS" w:hAnsi="Arial" w:cs="Arial"/>
                                      <w:color w:val="auto"/>
                                      <w:kern w:val="0"/>
                                      <w:sz w:val="18"/>
                                      <w:szCs w:val="18"/>
                                      <w:lang w:eastAsia="ja-JP"/>
                                    </w:rPr>
                                    <w:t>7 mm</w:t>
                                  </w:r>
                                </w:p>
                              </w:tc>
                            </w:tr>
                            <w:tr w:rsidR="00291EF2" w14:paraId="4F188E60" w14:textId="77777777" w:rsidTr="00790B8F">
                              <w:trPr>
                                <w:trHeight w:val="1020"/>
                              </w:trPr>
                              <w:tc>
                                <w:tcPr>
                                  <w:tcW w:w="2873" w:type="dxa"/>
                                  <w:shd w:val="clear" w:color="auto" w:fill="E7E6E6" w:themeFill="background2"/>
                                  <w:vAlign w:val="center"/>
                                </w:tcPr>
                                <w:sdt>
                                  <w:sdtP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auto"/>
                                      <w:sz w:val="18"/>
                                      <w:szCs w:val="18"/>
                                    </w:rPr>
                                    <w:id w:val="990599558"/>
                                  </w:sdtPr>
                                  <w:sdtContent>
                                    <w:p w14:paraId="1EDA4A67" w14:textId="77777777" w:rsidR="004806AB" w:rsidRDefault="004806AB" w:rsidP="004806AB">
                                      <w:pPr>
                                        <w:ind w:right="-313" w:firstLine="134"/>
                                        <w:rPr>
                                          <w:rFonts w:ascii="Arial" w:hAnsi="Arial" w:cs="Arial"/>
                                          <w:b/>
                                          <w:bCs/>
                                          <w:color w:val="auto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b/>
                                          <w:bCs/>
                                          <w:color w:val="auto"/>
                                          <w:sz w:val="18"/>
                                          <w:szCs w:val="18"/>
                                        </w:rPr>
                                        <w:t>Gewicht  Verpackung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ascii="Arial" w:eastAsia="Arial Unicode MS" w:hAnsi="Arial" w:cs="Arial Unicode MS"/>
                                      <w:color w:val="auto"/>
                                      <w:kern w:val="0"/>
                                      <w:sz w:val="18"/>
                                      <w:szCs w:val="18"/>
                                      <w:lang w:eastAsia="de-DE"/>
                                    </w:rPr>
                                    <w:id w:val="-1339231410"/>
                                    <w:text/>
                                  </w:sdtPr>
                                  <w:sdtContent>
                                    <w:p w14:paraId="1C219331" w14:textId="15958EA7" w:rsidR="00291EF2" w:rsidRPr="008B0249" w:rsidRDefault="00BA4459" w:rsidP="004806AB">
                                      <w:pPr>
                                        <w:ind w:right="-313" w:firstLine="134"/>
                                        <w:rPr>
                                          <w:rFonts w:ascii="Arial" w:hAnsi="Arial" w:cs="Arial"/>
                                          <w:color w:val="auto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ascii="Arial" w:hAnsi="Arial"/>
                                          <w:sz w:val="18"/>
                                          <w:szCs w:val="18"/>
                                        </w:rPr>
                                        <w:t>1879</w:t>
                                      </w:r>
                                      <w:r w:rsidR="004806AB">
                                        <w:rPr>
                                          <w:rFonts w:ascii="Arial" w:hAnsi="Arial"/>
                                          <w:sz w:val="18"/>
                                          <w:szCs w:val="18"/>
                                        </w:rPr>
                                        <w:t xml:space="preserve"> g (inkl. Produkt)</w:t>
                                      </w:r>
                                    </w:p>
                                  </w:sdtContent>
                                </w:sdt>
                              </w:tc>
                            </w:tr>
                          </w:tbl>
                          <w:p w14:paraId="57626FBF" w14:textId="008C82A8" w:rsidR="00FA0CC5" w:rsidRDefault="00FA0CC5" w:rsidP="008B024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C60557" id="_x0000_s1035" type="#_x0000_t202" style="position:absolute;margin-left:390pt;margin-top:21.75pt;width:169.75pt;height:379.9pt;z-index:2517360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" stroked="f">
                <v:textbox>
                  <w:txbxContent>
                    <w:tbl>
                      <w:tblPr>
                        <w:tblStyle w:val="TabellemithellemGitternetz"/>
                        <w:tblW w:w="0" w:type="auto"/>
                        <w:tblBorders>
                          <w:top w:val="single" w:sz="36" w:space="0" w:color="FFFFFF" w:themeColor="background1"/>
                          <w:left w:val="single" w:sz="36" w:space="0" w:color="FFFFFF" w:themeColor="background1"/>
                          <w:bottom w:val="single" w:sz="36" w:space="0" w:color="FFFFFF" w:themeColor="background1"/>
                          <w:right w:val="single" w:sz="36" w:space="0" w:color="FFFFFF" w:themeColor="background1"/>
                          <w:insideH w:val="single" w:sz="36" w:space="0" w:color="FFFFFF" w:themeColor="background1"/>
                          <w:insideV w:val="single" w:sz="36" w:space="0" w:color="FFFFFF" w:themeColor="background1"/>
                        </w:tblBorders>
                        <w:shd w:val="clear" w:color="auto" w:fill="E7E6E6" w:themeFill="background2"/>
                        <w:tblLook w:val="04A0" w:firstRow="1" w:lastRow="0" w:firstColumn="1" w:lastColumn="0" w:noHBand="0" w:noVBand="1"/>
                      </w:tblPr>
                      <w:tblGrid>
                        <w:gridCol w:w="2873"/>
                      </w:tblGrid>
                      <w:tr w:rsidR="00FA0CC5" w14:paraId="503F6A29" w14:textId="77777777" w:rsidTr="00790B8F">
                        <w:trPr>
                          <w:trHeight w:val="1020"/>
                        </w:trPr>
                        <w:tc>
                          <w:tcPr>
                            <w:tcW w:w="2873" w:type="dxa"/>
                            <w:shd w:val="clear" w:color="auto" w:fill="E7E6E6" w:themeFill="background2"/>
                            <w:vAlign w:val="center"/>
                          </w:tcPr>
                          <w:sdt>
                            <w:sdtPr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18"/>
                                <w:szCs w:val="18"/>
                              </w:rPr>
                              <w:id w:val="1790782085"/>
                              <w:placeholder>
                                <w:docPart w:val="DefaultPlaceholder_-1854013440"/>
                              </w:placeholder>
                            </w:sdtPr>
                            <w:sdtContent>
                              <w:p w14:paraId="0B94B679" w14:textId="4FB03144" w:rsidR="00FA0CC5" w:rsidRDefault="00FA0CC5" w:rsidP="008B0249">
                                <w:pPr>
                                  <w:ind w:left="-576" w:right="-313" w:firstLine="710"/>
                                  <w:rPr>
                                    <w:rFonts w:ascii="Arial" w:hAnsi="Arial" w:cs="Arial"/>
                                    <w:b/>
                                    <w:bCs/>
                                    <w:color w:val="auto"/>
                                    <w:sz w:val="18"/>
                                    <w:szCs w:val="18"/>
                                  </w:rPr>
                                </w:pPr>
                                <w:r w:rsidRPr="008B0249">
                                  <w:rPr>
                                    <w:rFonts w:ascii="Arial" w:hAnsi="Arial" w:cs="Arial"/>
                                    <w:b/>
                                    <w:bCs/>
                                    <w:color w:val="auto"/>
                                    <w:sz w:val="18"/>
                                    <w:szCs w:val="18"/>
                                  </w:rPr>
                                  <w:t>Bestellnummer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ascii="Arial" w:eastAsia="Arial Unicode MS" w:hAnsi="Arial" w:cs="Arial"/>
                                <w:color w:val="auto"/>
                                <w:kern w:val="0"/>
                                <w:sz w:val="18"/>
                                <w:szCs w:val="18"/>
                                <w:lang w:val="en-US" w:eastAsia="de-DE"/>
                              </w:rPr>
                              <w:id w:val="-1805390660"/>
                              <w:placeholder>
                                <w:docPart w:val="DefaultPlaceholder_-1854013440"/>
                              </w:placeholder>
                              <w:text/>
                            </w:sdtPr>
                            <w:sdtContent>
                              <w:p w14:paraId="7F7F4322" w14:textId="2A13132B" w:rsidR="008B0249" w:rsidRPr="008B0249" w:rsidRDefault="00BA4459" w:rsidP="008B0249">
                                <w:pPr>
                                  <w:ind w:right="-313" w:firstLine="134"/>
                                  <w:rPr>
                                    <w:rFonts w:ascii="Arial" w:hAnsi="Arial" w:cs="Arial"/>
                                    <w:b/>
                                    <w:bCs/>
                                    <w:color w:val="auto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 w:eastAsia="Arial Unicode MS" w:hAnsi="Arial" w:cs="Arial"/>
                                    <w:color w:val="auto"/>
                                    <w:kern w:val="0"/>
                                    <w:sz w:val="18"/>
                                    <w:szCs w:val="18"/>
                                    <w:lang w:val="en-US" w:eastAsia="de-DE"/>
                                  </w:rPr>
                                  <w:t>DS2</w:t>
                                </w:r>
                              </w:p>
                            </w:sdtContent>
                          </w:sdt>
                        </w:tc>
                      </w:tr>
                      <w:tr w:rsidR="00FA0CC5" w14:paraId="53FE84E6" w14:textId="77777777" w:rsidTr="00790B8F">
                        <w:trPr>
                          <w:trHeight w:val="1020"/>
                        </w:trPr>
                        <w:tc>
                          <w:tcPr>
                            <w:tcW w:w="2873" w:type="dxa"/>
                            <w:shd w:val="clear" w:color="auto" w:fill="E7E6E6" w:themeFill="background2"/>
                            <w:vAlign w:val="center"/>
                          </w:tcPr>
                          <w:sdt>
                            <w:sdtPr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18"/>
                                <w:szCs w:val="18"/>
                              </w:rPr>
                              <w:id w:val="-837230703"/>
                            </w:sdtPr>
                            <w:sdtContent>
                              <w:p w14:paraId="799FA6BB" w14:textId="77777777" w:rsidR="004806AB" w:rsidRDefault="004806AB" w:rsidP="004806AB">
                                <w:pPr>
                                  <w:ind w:right="-313" w:firstLine="134"/>
                                  <w:rPr>
                                    <w:rFonts w:ascii="Arial" w:hAnsi="Arial" w:cs="Arial"/>
                                    <w:b/>
                                    <w:bCs/>
                                    <w:color w:val="auto"/>
                                    <w:sz w:val="18"/>
                                    <w:szCs w:val="18"/>
                                  </w:rPr>
                                </w:pPr>
                                <w:r w:rsidRPr="008B0249">
                                  <w:rPr>
                                    <w:rFonts w:ascii="Arial" w:hAnsi="Arial" w:cs="Arial"/>
                                    <w:b/>
                                    <w:bCs/>
                                    <w:color w:val="auto"/>
                                    <w:sz w:val="18"/>
                                    <w:szCs w:val="18"/>
                                  </w:rPr>
                                  <w:t>UPC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ascii="Arial" w:eastAsia="Arial Unicode MS" w:hAnsi="Arial" w:cs="Arial"/>
                                <w:color w:val="auto"/>
                                <w:kern w:val="0"/>
                                <w:sz w:val="18"/>
                                <w:szCs w:val="18"/>
                                <w:lang w:eastAsia="de-DE"/>
                              </w:rPr>
                              <w:id w:val="423308477"/>
                              <w:text/>
                            </w:sdtPr>
                            <w:sdtContent>
                              <w:p w14:paraId="48648992" w14:textId="0B96C477" w:rsidR="008B0249" w:rsidRPr="008B0249" w:rsidRDefault="00BA4459" w:rsidP="004806AB">
                                <w:pPr>
                                  <w:ind w:right="-313" w:firstLine="134"/>
                                  <w:rPr>
                                    <w:rFonts w:ascii="Arial" w:hAnsi="Arial" w:cs="Arial"/>
                                    <w:color w:val="auto"/>
                                    <w:sz w:val="18"/>
                                    <w:szCs w:val="18"/>
                                  </w:rPr>
                                </w:pPr>
                                <w:r w:rsidRPr="00BA4459">
                                  <w:rPr>
                                    <w:rFonts w:ascii="Arial" w:eastAsia="Arial Unicode MS" w:hAnsi="Arial" w:cs="Arial"/>
                                    <w:color w:val="auto"/>
                                    <w:kern w:val="0"/>
                                    <w:sz w:val="18"/>
                                    <w:szCs w:val="18"/>
                                    <w:lang w:eastAsia="de-DE"/>
                                  </w:rPr>
                                  <w:t>698813010721</w:t>
                                </w:r>
                              </w:p>
                            </w:sdtContent>
                          </w:sdt>
                        </w:tc>
                      </w:tr>
                      <w:tr w:rsidR="00FA0CC5" w14:paraId="19E79F92" w14:textId="77777777" w:rsidTr="00790B8F">
                        <w:trPr>
                          <w:trHeight w:val="1020"/>
                        </w:trPr>
                        <w:tc>
                          <w:tcPr>
                            <w:tcW w:w="2873" w:type="dxa"/>
                            <w:shd w:val="clear" w:color="auto" w:fill="E7E6E6" w:themeFill="background2"/>
                            <w:vAlign w:val="center"/>
                          </w:tcPr>
                          <w:sdt>
                            <w:sdtPr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18"/>
                                <w:szCs w:val="18"/>
                              </w:rPr>
                              <w:id w:val="846515561"/>
                            </w:sdtPr>
                            <w:sdtContent>
                              <w:p w14:paraId="4AEE59D3" w14:textId="77777777" w:rsidR="004806AB" w:rsidRDefault="004806AB" w:rsidP="004806AB">
                                <w:pPr>
                                  <w:ind w:right="-313" w:firstLine="134"/>
                                  <w:rPr>
                                    <w:rFonts w:ascii="Arial" w:hAnsi="Arial" w:cs="Arial"/>
                                    <w:b/>
                                    <w:bCs/>
                                    <w:color w:val="auto"/>
                                    <w:sz w:val="18"/>
                                    <w:szCs w:val="18"/>
                                  </w:rPr>
                                </w:pPr>
                                <w:r w:rsidRPr="008B0249">
                                  <w:rPr>
                                    <w:rFonts w:ascii="Arial" w:hAnsi="Arial" w:cs="Arial"/>
                                    <w:b/>
                                    <w:bCs/>
                                    <w:color w:val="auto"/>
                                    <w:sz w:val="18"/>
                                    <w:szCs w:val="18"/>
                                  </w:rPr>
                                  <w:t>Herkunftsland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id w:val="106473993"/>
                              <w:text/>
                            </w:sdtPr>
                            <w:sdtContent>
                              <w:p w14:paraId="0493170A" w14:textId="34F8C819" w:rsidR="008B0249" w:rsidRPr="008B0249" w:rsidRDefault="004806AB" w:rsidP="004806AB">
                                <w:pPr>
                                  <w:ind w:right="-313" w:firstLine="134"/>
                                  <w:rPr>
                                    <w:rFonts w:ascii="Arial" w:hAnsi="Arial" w:cs="Arial"/>
                                    <w:color w:val="auto"/>
                                    <w:sz w:val="18"/>
                                    <w:szCs w:val="18"/>
                                  </w:rPr>
                                </w:pPr>
                                <w:r w:rsidRPr="00F80390">
                                  <w:rPr>
                                    <w:rFonts w:ascii="Arial" w:hAnsi="Arial" w:cs="Arial"/>
                                    <w:color w:val="auto"/>
                                    <w:sz w:val="18"/>
                                    <w:szCs w:val="18"/>
                                  </w:rPr>
                                  <w:t>Australien</w:t>
                                </w:r>
                                <w:r>
                                  <w:rPr>
                                    <w:rFonts w:ascii="Arial" w:hAnsi="Arial" w:cs="Arial"/>
                                    <w:color w:val="auto"/>
                                    <w:sz w:val="18"/>
                                    <w:szCs w:val="18"/>
                                  </w:rPr>
                                  <w:t xml:space="preserve"> (AU)</w:t>
                                </w:r>
                              </w:p>
                            </w:sdtContent>
                          </w:sdt>
                        </w:tc>
                      </w:tr>
                      <w:tr w:rsidR="00FA0CC5" w14:paraId="3E65A205" w14:textId="77777777" w:rsidTr="00790B8F">
                        <w:trPr>
                          <w:trHeight w:val="1020"/>
                        </w:trPr>
                        <w:tc>
                          <w:tcPr>
                            <w:tcW w:w="2873" w:type="dxa"/>
                            <w:shd w:val="clear" w:color="auto" w:fill="E7E6E6" w:themeFill="background2"/>
                            <w:vAlign w:val="center"/>
                          </w:tcPr>
                          <w:sdt>
                            <w:sdtPr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18"/>
                                <w:szCs w:val="18"/>
                              </w:rPr>
                              <w:id w:val="-43217115"/>
                            </w:sdtPr>
                            <w:sdtContent>
                              <w:p w14:paraId="1294A819" w14:textId="77777777" w:rsidR="004806AB" w:rsidRDefault="004806AB" w:rsidP="004806AB">
                                <w:pPr>
                                  <w:ind w:right="-313" w:firstLine="134"/>
                                  <w:rPr>
                                    <w:rFonts w:ascii="Arial" w:hAnsi="Arial" w:cs="Arial"/>
                                    <w:b/>
                                    <w:bCs/>
                                    <w:color w:val="auto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auto"/>
                                    <w:sz w:val="18"/>
                                    <w:szCs w:val="18"/>
                                  </w:rPr>
                                  <w:t>Abmessungen Verpackung</w:t>
                                </w:r>
                              </w:p>
                            </w:sdtContent>
                          </w:sdt>
                          <w:p w14:paraId="534CA513" w14:textId="6CD6F357" w:rsidR="008B0249" w:rsidRPr="008B0249" w:rsidRDefault="00BA4459" w:rsidP="004806AB">
                            <w:pPr>
                              <w:ind w:right="-313" w:firstLine="134"/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 Unicode MS" w:hAnsi="Arial" w:cs="Arial"/>
                                <w:color w:val="auto"/>
                                <w:kern w:val="0"/>
                                <w:sz w:val="18"/>
                                <w:szCs w:val="18"/>
                                <w:lang w:eastAsia="ja-JP"/>
                              </w:rPr>
                              <w:t>160</w:t>
                            </w:r>
                            <w:r w:rsidR="004806AB">
                              <w:rPr>
                                <w:rFonts w:ascii="Arial" w:eastAsia="Arial Unicode MS" w:hAnsi="Arial" w:cs="Arial"/>
                                <w:color w:val="auto"/>
                                <w:kern w:val="0"/>
                                <w:sz w:val="18"/>
                                <w:szCs w:val="18"/>
                                <w:lang w:eastAsia="ja-JP"/>
                              </w:rPr>
                              <w:t xml:space="preserve"> x </w:t>
                            </w:r>
                            <w:r>
                              <w:rPr>
                                <w:rFonts w:ascii="Arial" w:eastAsia="Arial Unicode MS" w:hAnsi="Arial" w:cs="Arial"/>
                                <w:color w:val="auto"/>
                                <w:kern w:val="0"/>
                                <w:sz w:val="18"/>
                                <w:szCs w:val="18"/>
                                <w:lang w:eastAsia="ja-JP"/>
                              </w:rPr>
                              <w:t>57</w:t>
                            </w:r>
                            <w:r w:rsidR="004806AB">
                              <w:rPr>
                                <w:rFonts w:ascii="Arial" w:eastAsia="Arial Unicode MS" w:hAnsi="Arial" w:cs="Arial"/>
                                <w:color w:val="auto"/>
                                <w:kern w:val="0"/>
                                <w:sz w:val="18"/>
                                <w:szCs w:val="18"/>
                                <w:lang w:eastAsia="ja-JP"/>
                              </w:rPr>
                              <w:t xml:space="preserve"> x </w:t>
                            </w:r>
                            <w:r>
                              <w:rPr>
                                <w:rFonts w:ascii="Arial" w:eastAsia="Arial Unicode MS" w:hAnsi="Arial" w:cs="Arial"/>
                                <w:color w:val="auto"/>
                                <w:kern w:val="0"/>
                                <w:sz w:val="18"/>
                                <w:szCs w:val="18"/>
                                <w:lang w:eastAsia="ja-JP"/>
                              </w:rPr>
                              <w:t>21</w:t>
                            </w:r>
                            <w:r w:rsidR="004806AB">
                              <w:rPr>
                                <w:rFonts w:ascii="Arial" w:eastAsia="Arial Unicode MS" w:hAnsi="Arial" w:cs="Arial"/>
                                <w:color w:val="auto"/>
                                <w:kern w:val="0"/>
                                <w:sz w:val="18"/>
                                <w:szCs w:val="18"/>
                                <w:lang w:eastAsia="ja-JP"/>
                              </w:rPr>
                              <w:t>7 mm</w:t>
                            </w:r>
                          </w:p>
                        </w:tc>
                      </w:tr>
                      <w:tr w:rsidR="00291EF2" w14:paraId="4F188E60" w14:textId="77777777" w:rsidTr="00790B8F">
                        <w:trPr>
                          <w:trHeight w:val="1020"/>
                        </w:trPr>
                        <w:tc>
                          <w:tcPr>
                            <w:tcW w:w="2873" w:type="dxa"/>
                            <w:shd w:val="clear" w:color="auto" w:fill="E7E6E6" w:themeFill="background2"/>
                            <w:vAlign w:val="center"/>
                          </w:tcPr>
                          <w:sdt>
                            <w:sdtPr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18"/>
                                <w:szCs w:val="18"/>
                              </w:rPr>
                              <w:id w:val="990599558"/>
                            </w:sdtPr>
                            <w:sdtContent>
                              <w:p w14:paraId="1EDA4A67" w14:textId="77777777" w:rsidR="004806AB" w:rsidRDefault="004806AB" w:rsidP="004806AB">
                                <w:pPr>
                                  <w:ind w:right="-313" w:firstLine="134"/>
                                  <w:rPr>
                                    <w:rFonts w:ascii="Arial" w:hAnsi="Arial" w:cs="Arial"/>
                                    <w:b/>
                                    <w:bCs/>
                                    <w:color w:val="auto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auto"/>
                                    <w:sz w:val="18"/>
                                    <w:szCs w:val="18"/>
                                  </w:rPr>
                                  <w:t>Gewicht  Verpackung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ascii="Arial" w:eastAsia="Arial Unicode MS" w:hAnsi="Arial" w:cs="Arial Unicode MS"/>
                                <w:color w:val="auto"/>
                                <w:kern w:val="0"/>
                                <w:sz w:val="18"/>
                                <w:szCs w:val="18"/>
                                <w:lang w:eastAsia="de-DE"/>
                              </w:rPr>
                              <w:id w:val="-1339231410"/>
                              <w:text/>
                            </w:sdtPr>
                            <w:sdtContent>
                              <w:p w14:paraId="1C219331" w14:textId="15958EA7" w:rsidR="00291EF2" w:rsidRPr="008B0249" w:rsidRDefault="00BA4459" w:rsidP="004806AB">
                                <w:pPr>
                                  <w:ind w:right="-313" w:firstLine="134"/>
                                  <w:rPr>
                                    <w:rFonts w:ascii="Arial" w:hAnsi="Arial" w:cs="Arial"/>
                                    <w:color w:val="auto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18"/>
                                    <w:szCs w:val="18"/>
                                  </w:rPr>
                                  <w:t>1879</w:t>
                                </w:r>
                                <w:r w:rsidR="004806AB">
                                  <w:rPr>
                                    <w:rFonts w:ascii="Arial" w:hAnsi="Arial"/>
                                    <w:sz w:val="18"/>
                                    <w:szCs w:val="18"/>
                                  </w:rPr>
                                  <w:t xml:space="preserve"> g (inkl. Produkt)</w:t>
                                </w:r>
                              </w:p>
                            </w:sdtContent>
                          </w:sdt>
                        </w:tc>
                      </w:tr>
                    </w:tbl>
                    <w:p w14:paraId="57626FBF" w14:textId="008C82A8" w:rsidR="00FA0CC5" w:rsidRDefault="00FA0CC5" w:rsidP="008B0249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:lang w:bidi="de-DE"/>
        </w:rPr>
        <mc:AlternateContent>
          <mc:Choice Requires="wps">
            <w:drawing>
              <wp:anchor distT="36576" distB="36576" distL="36576" distR="36576" simplePos="0" relativeHeight="251648512" behindDoc="0" locked="0" layoutInCell="1" allowOverlap="1" wp14:anchorId="7F74E701" wp14:editId="297F64EC">
                <wp:simplePos x="0" y="0"/>
                <wp:positionH relativeFrom="column">
                  <wp:posOffset>243840</wp:posOffset>
                </wp:positionH>
                <wp:positionV relativeFrom="page">
                  <wp:posOffset>4525176</wp:posOffset>
                </wp:positionV>
                <wp:extent cx="4583430" cy="2695575"/>
                <wp:effectExtent l="0" t="0" r="7620" b="9525"/>
                <wp:wrapNone/>
                <wp:docPr id="2" name="Textfeld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3430" cy="2695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0CCE30E" w14:textId="77777777" w:rsidR="00BA4459" w:rsidRPr="005D3A8D" w:rsidRDefault="00BA4459" w:rsidP="00BA4459">
                            <w:pPr>
                              <w:numPr>
                                <w:ilvl w:val="0"/>
                                <w:numId w:val="7"/>
                              </w:numPr>
                              <w:autoSpaceDE w:val="0"/>
                              <w:autoSpaceDN w:val="0"/>
                              <w:adjustRightInd w:val="0"/>
                              <w:spacing w:after="120"/>
                              <w:ind w:left="714" w:hanging="357"/>
                              <w:rPr>
                                <w:rFonts w:ascii="Arial" w:hAnsi="Arial" w:cs="Arial"/>
                                <w:color w:val="auto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5D3A8D">
                              <w:rPr>
                                <w:rFonts w:ascii="Arial" w:hAnsi="Arial" w:cs="Arial"/>
                                <w:color w:val="auto"/>
                                <w:kern w:val="0"/>
                                <w:sz w:val="18"/>
                                <w:szCs w:val="18"/>
                              </w:rPr>
                              <w:t>kompaktes Gelenkarm-Tischstativ</w:t>
                            </w:r>
                          </w:p>
                          <w:p w14:paraId="7384C54A" w14:textId="77777777" w:rsidR="00BA4459" w:rsidRPr="00BA4459" w:rsidRDefault="00BA4459" w:rsidP="00BA4459">
                            <w:pPr>
                              <w:pStyle w:val="Listenabsatz"/>
                              <w:numPr>
                                <w:ilvl w:val="0"/>
                                <w:numId w:val="7"/>
                              </w:numPr>
                              <w:autoSpaceDE w:val="0"/>
                              <w:autoSpaceDN w:val="0"/>
                              <w:adjustRightInd w:val="0"/>
                              <w:spacing w:after="120"/>
                              <w:ind w:left="714" w:hanging="357"/>
                              <w:contextualSpacing w:val="0"/>
                              <w:rPr>
                                <w:rFonts w:ascii="Arial" w:hAnsi="Arial" w:cs="Arial"/>
                                <w:sz w:val="18"/>
                                <w:szCs w:val="18"/>
                                <w:lang w:eastAsia="de-DE"/>
                              </w:rPr>
                            </w:pPr>
                            <w:r w:rsidRPr="00BA4459">
                              <w:rPr>
                                <w:rFonts w:ascii="Arial" w:hAnsi="Arial" w:cs="Arial"/>
                                <w:sz w:val="18"/>
                                <w:szCs w:val="18"/>
                                <w:lang w:eastAsia="de-DE"/>
                              </w:rPr>
                              <w:t>für Mikrofone, Kameras, Leuchten</w:t>
                            </w:r>
                          </w:p>
                          <w:p w14:paraId="39D2430D" w14:textId="77777777" w:rsidR="00BA4459" w:rsidRPr="00BA4459" w:rsidRDefault="00BA4459" w:rsidP="00BA4459">
                            <w:pPr>
                              <w:pStyle w:val="Listenabsatz"/>
                              <w:numPr>
                                <w:ilvl w:val="0"/>
                                <w:numId w:val="7"/>
                              </w:numPr>
                              <w:autoSpaceDE w:val="0"/>
                              <w:autoSpaceDN w:val="0"/>
                              <w:adjustRightInd w:val="0"/>
                              <w:spacing w:after="120"/>
                              <w:ind w:left="714" w:hanging="357"/>
                              <w:contextualSpacing w:val="0"/>
                              <w:rPr>
                                <w:rFonts w:ascii="Arial" w:hAnsi="Arial" w:cs="Arial"/>
                                <w:sz w:val="18"/>
                                <w:szCs w:val="18"/>
                                <w:lang w:eastAsia="de-DE"/>
                              </w:rPr>
                            </w:pPr>
                            <w:r w:rsidRPr="00BA4459">
                              <w:rPr>
                                <w:rFonts w:ascii="Arial" w:hAnsi="Arial" w:cs="Arial"/>
                                <w:sz w:val="18"/>
                                <w:szCs w:val="18"/>
                                <w:lang w:eastAsia="de-DE"/>
                              </w:rPr>
                              <w:t>trägt Gewichte bis 900 g</w:t>
                            </w:r>
                          </w:p>
                          <w:p w14:paraId="52632EF3" w14:textId="77777777" w:rsidR="00BA4459" w:rsidRPr="00BA4459" w:rsidRDefault="00BA4459" w:rsidP="00BA4459">
                            <w:pPr>
                              <w:pStyle w:val="Listenabsatz"/>
                              <w:numPr>
                                <w:ilvl w:val="0"/>
                                <w:numId w:val="7"/>
                              </w:numPr>
                              <w:autoSpaceDE w:val="0"/>
                              <w:autoSpaceDN w:val="0"/>
                              <w:adjustRightInd w:val="0"/>
                              <w:spacing w:after="120"/>
                              <w:ind w:left="714" w:hanging="357"/>
                              <w:contextualSpacing w:val="0"/>
                              <w:rPr>
                                <w:rFonts w:ascii="Arial" w:hAnsi="Arial" w:cs="Arial"/>
                                <w:sz w:val="18"/>
                                <w:szCs w:val="18"/>
                                <w:lang w:eastAsia="de-DE"/>
                              </w:rPr>
                            </w:pPr>
                            <w:r w:rsidRPr="00BA4459">
                              <w:rPr>
                                <w:rFonts w:ascii="Arial" w:hAnsi="Arial" w:cs="Arial"/>
                                <w:sz w:val="18"/>
                                <w:szCs w:val="18"/>
                                <w:lang w:eastAsia="de-DE"/>
                              </w:rPr>
                              <w:t>schwerer Stahlsockel (1,2 kg)</w:t>
                            </w:r>
                          </w:p>
                          <w:p w14:paraId="420D0954" w14:textId="77777777" w:rsidR="00BA4459" w:rsidRPr="00BA4459" w:rsidRDefault="00BA4459" w:rsidP="00BA4459">
                            <w:pPr>
                              <w:pStyle w:val="Listenabsatz"/>
                              <w:numPr>
                                <w:ilvl w:val="0"/>
                                <w:numId w:val="7"/>
                              </w:numPr>
                              <w:autoSpaceDE w:val="0"/>
                              <w:autoSpaceDN w:val="0"/>
                              <w:adjustRightInd w:val="0"/>
                              <w:spacing w:after="120"/>
                              <w:ind w:left="714" w:hanging="357"/>
                              <w:contextualSpacing w:val="0"/>
                              <w:rPr>
                                <w:rFonts w:ascii="Arial" w:hAnsi="Arial" w:cs="Arial"/>
                                <w:sz w:val="18"/>
                                <w:szCs w:val="18"/>
                                <w:lang w:eastAsia="de-DE"/>
                              </w:rPr>
                            </w:pPr>
                            <w:r w:rsidRPr="00BA4459">
                              <w:rPr>
                                <w:rFonts w:ascii="Arial" w:hAnsi="Arial" w:cs="Arial"/>
                                <w:sz w:val="18"/>
                                <w:szCs w:val="18"/>
                                <w:lang w:eastAsia="de-DE"/>
                              </w:rPr>
                              <w:t>präzise einstellbare Gelenkarme</w:t>
                            </w:r>
                          </w:p>
                          <w:p w14:paraId="092BA852" w14:textId="77777777" w:rsidR="00BA4459" w:rsidRPr="00BA4459" w:rsidRDefault="00BA4459" w:rsidP="00BA4459">
                            <w:pPr>
                              <w:pStyle w:val="Listenabsatz"/>
                              <w:numPr>
                                <w:ilvl w:val="0"/>
                                <w:numId w:val="7"/>
                              </w:numPr>
                              <w:autoSpaceDE w:val="0"/>
                              <w:autoSpaceDN w:val="0"/>
                              <w:adjustRightInd w:val="0"/>
                              <w:spacing w:after="120"/>
                              <w:ind w:left="714" w:hanging="357"/>
                              <w:contextualSpacing w:val="0"/>
                              <w:rPr>
                                <w:rFonts w:ascii="Arial" w:hAnsi="Arial" w:cs="Arial"/>
                                <w:sz w:val="18"/>
                                <w:szCs w:val="18"/>
                                <w:lang w:eastAsia="de-DE"/>
                              </w:rPr>
                            </w:pPr>
                            <w:r w:rsidRPr="00BA4459">
                              <w:rPr>
                                <w:rFonts w:ascii="Arial" w:hAnsi="Arial" w:cs="Arial"/>
                                <w:sz w:val="18"/>
                                <w:szCs w:val="18"/>
                                <w:lang w:eastAsia="de-DE"/>
                              </w:rPr>
                              <w:t>zwei sicher fixierende Schnellverschlüsse</w:t>
                            </w:r>
                          </w:p>
                          <w:p w14:paraId="6AE50C3B" w14:textId="77777777" w:rsidR="00BA4459" w:rsidRPr="00BA4459" w:rsidRDefault="00BA4459" w:rsidP="00BA4459">
                            <w:pPr>
                              <w:pStyle w:val="Listenabsatz"/>
                              <w:numPr>
                                <w:ilvl w:val="0"/>
                                <w:numId w:val="7"/>
                              </w:numPr>
                              <w:autoSpaceDE w:val="0"/>
                              <w:autoSpaceDN w:val="0"/>
                              <w:adjustRightInd w:val="0"/>
                              <w:spacing w:after="120"/>
                              <w:ind w:left="714" w:hanging="357"/>
                              <w:contextualSpacing w:val="0"/>
                              <w:rPr>
                                <w:rFonts w:ascii="Arial" w:hAnsi="Arial" w:cs="Arial"/>
                                <w:sz w:val="18"/>
                                <w:szCs w:val="18"/>
                                <w:lang w:eastAsia="de-DE"/>
                              </w:rPr>
                            </w:pPr>
                            <w:r w:rsidRPr="00BA4459">
                              <w:rPr>
                                <w:rFonts w:ascii="Arial" w:hAnsi="Arial" w:cs="Arial"/>
                                <w:sz w:val="18"/>
                                <w:szCs w:val="18"/>
                                <w:lang w:eastAsia="de-DE"/>
                              </w:rPr>
                              <w:t>3/8“ Gewindeschraube</w:t>
                            </w:r>
                          </w:p>
                          <w:p w14:paraId="70132758" w14:textId="77777777" w:rsidR="00BA4459" w:rsidRPr="00BA4459" w:rsidRDefault="00BA4459" w:rsidP="00BA4459">
                            <w:pPr>
                              <w:pStyle w:val="Listenabsatz"/>
                              <w:numPr>
                                <w:ilvl w:val="0"/>
                                <w:numId w:val="7"/>
                              </w:numPr>
                              <w:autoSpaceDE w:val="0"/>
                              <w:autoSpaceDN w:val="0"/>
                              <w:adjustRightInd w:val="0"/>
                              <w:spacing w:after="120"/>
                              <w:ind w:left="714" w:hanging="357"/>
                              <w:contextualSpacing w:val="0"/>
                              <w:rPr>
                                <w:rFonts w:ascii="Arial" w:hAnsi="Arial" w:cs="Arial"/>
                                <w:sz w:val="18"/>
                                <w:szCs w:val="18"/>
                                <w:lang w:eastAsia="de-DE"/>
                              </w:rPr>
                            </w:pPr>
                            <w:r w:rsidRPr="00BA4459">
                              <w:rPr>
                                <w:rFonts w:ascii="Arial" w:hAnsi="Arial" w:cs="Arial"/>
                                <w:sz w:val="18"/>
                                <w:szCs w:val="18"/>
                                <w:lang w:eastAsia="de-DE"/>
                              </w:rPr>
                              <w:t>Sockelfläche: 170 x 120 mm</w:t>
                            </w:r>
                          </w:p>
                          <w:p w14:paraId="29D95B2C" w14:textId="77777777" w:rsidR="00BA4459" w:rsidRPr="00BA4459" w:rsidRDefault="00BA4459" w:rsidP="00BA4459">
                            <w:pPr>
                              <w:pStyle w:val="Listenabsatz"/>
                              <w:numPr>
                                <w:ilvl w:val="0"/>
                                <w:numId w:val="7"/>
                              </w:numPr>
                              <w:autoSpaceDE w:val="0"/>
                              <w:autoSpaceDN w:val="0"/>
                              <w:adjustRightInd w:val="0"/>
                              <w:spacing w:after="120"/>
                              <w:ind w:left="714" w:hanging="357"/>
                              <w:contextualSpacing w:val="0"/>
                              <w:rPr>
                                <w:rFonts w:ascii="Arial" w:hAnsi="Arial" w:cs="Arial"/>
                                <w:sz w:val="18"/>
                                <w:szCs w:val="18"/>
                                <w:lang w:eastAsia="de-DE"/>
                              </w:rPr>
                            </w:pPr>
                            <w:r w:rsidRPr="00BA4459">
                              <w:rPr>
                                <w:rFonts w:ascii="Arial" w:hAnsi="Arial" w:cs="Arial"/>
                                <w:sz w:val="18"/>
                                <w:szCs w:val="18"/>
                                <w:lang w:eastAsia="de-DE"/>
                              </w:rPr>
                              <w:t>Höhe: 190 mm (zugeklappt), 380 mm (aufgeklappt)</w:t>
                            </w:r>
                          </w:p>
                          <w:p w14:paraId="128B78BC" w14:textId="77777777" w:rsidR="00BA4459" w:rsidRPr="00BA4459" w:rsidRDefault="00BA4459" w:rsidP="00BA4459">
                            <w:pPr>
                              <w:pStyle w:val="Listenabsatz"/>
                              <w:numPr>
                                <w:ilvl w:val="0"/>
                                <w:numId w:val="7"/>
                              </w:numPr>
                              <w:autoSpaceDE w:val="0"/>
                              <w:autoSpaceDN w:val="0"/>
                              <w:adjustRightInd w:val="0"/>
                              <w:spacing w:after="120"/>
                              <w:ind w:left="714" w:hanging="357"/>
                              <w:contextualSpacing w:val="0"/>
                              <w:rPr>
                                <w:rFonts w:ascii="Arial" w:hAnsi="Arial" w:cs="Arial"/>
                                <w:sz w:val="18"/>
                                <w:szCs w:val="18"/>
                                <w:lang w:eastAsia="de-DE"/>
                              </w:rPr>
                            </w:pPr>
                            <w:r w:rsidRPr="00BA4459">
                              <w:rPr>
                                <w:rFonts w:ascii="Arial" w:hAnsi="Arial" w:cs="Arial"/>
                                <w:sz w:val="18"/>
                                <w:szCs w:val="18"/>
                                <w:lang w:eastAsia="de-DE"/>
                              </w:rPr>
                              <w:t>Gewicht: 1471 g</w:t>
                            </w:r>
                          </w:p>
                          <w:p w14:paraId="53908BA2" w14:textId="2AD0DD7A" w:rsidR="009800D7" w:rsidRPr="005D3A8D" w:rsidRDefault="00BA4459" w:rsidP="005D3A8D">
                            <w:pPr>
                              <w:pStyle w:val="Listenabsatz"/>
                              <w:numPr>
                                <w:ilvl w:val="0"/>
                                <w:numId w:val="7"/>
                              </w:numPr>
                              <w:autoSpaceDE w:val="0"/>
                              <w:autoSpaceDN w:val="0"/>
                              <w:adjustRightInd w:val="0"/>
                              <w:spacing w:after="120"/>
                              <w:ind w:left="714" w:hanging="357"/>
                              <w:contextualSpacing w:val="0"/>
                              <w:rPr>
                                <w:rFonts w:ascii="Arial" w:hAnsi="Arial" w:cs="Arial"/>
                                <w:sz w:val="18"/>
                                <w:szCs w:val="18"/>
                                <w:lang w:eastAsia="de-DE"/>
                              </w:rPr>
                            </w:pPr>
                            <w:r w:rsidRPr="00BA4459">
                              <w:rPr>
                                <w:rFonts w:ascii="Arial" w:hAnsi="Arial" w:cs="Arial"/>
                                <w:sz w:val="18"/>
                                <w:szCs w:val="18"/>
                                <w:lang w:eastAsia="de-DE"/>
                              </w:rPr>
                              <w:t>inkl. Gewindeadapter auf 1/4“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74E701" id="Textfeld 5" o:spid="_x0000_s1036" type="#_x0000_t202" style="position:absolute;margin-left:19.2pt;margin-top:356.3pt;width:360.9pt;height:212.25pt;z-index:2516485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" filled="f" fillcolor="#fffffe" stroked="f" strokecolor="#212120" insetpen="t">
                <v:textbox inset="2.88pt,2.88pt,2.88pt,2.88pt">
                  <w:txbxContent>
                    <w:p w14:paraId="50CCE30E" w14:textId="77777777" w:rsidR="00BA4459" w:rsidRPr="005D3A8D" w:rsidRDefault="00BA4459" w:rsidP="00BA4459">
                      <w:pPr>
                        <w:numPr>
                          <w:ilvl w:val="0"/>
                          <w:numId w:val="7"/>
                        </w:numPr>
                        <w:autoSpaceDE w:val="0"/>
                        <w:autoSpaceDN w:val="0"/>
                        <w:adjustRightInd w:val="0"/>
                        <w:spacing w:after="120"/>
                        <w:ind w:left="714" w:hanging="357"/>
                        <w:rPr>
                          <w:rFonts w:ascii="Arial" w:hAnsi="Arial" w:cs="Arial"/>
                          <w:color w:val="auto"/>
                          <w:kern w:val="0"/>
                          <w:sz w:val="18"/>
                          <w:szCs w:val="18"/>
                        </w:rPr>
                      </w:pPr>
                      <w:r w:rsidRPr="005D3A8D">
                        <w:rPr>
                          <w:rFonts w:ascii="Arial" w:hAnsi="Arial" w:cs="Arial"/>
                          <w:color w:val="auto"/>
                          <w:kern w:val="0"/>
                          <w:sz w:val="18"/>
                          <w:szCs w:val="18"/>
                        </w:rPr>
                        <w:t>kompaktes Gelenkarm-Tischstativ</w:t>
                      </w:r>
                    </w:p>
                    <w:p w14:paraId="7384C54A" w14:textId="77777777" w:rsidR="00BA4459" w:rsidRPr="00BA4459" w:rsidRDefault="00BA4459" w:rsidP="00BA4459">
                      <w:pPr>
                        <w:pStyle w:val="Listenabsatz"/>
                        <w:numPr>
                          <w:ilvl w:val="0"/>
                          <w:numId w:val="7"/>
                        </w:numPr>
                        <w:autoSpaceDE w:val="0"/>
                        <w:autoSpaceDN w:val="0"/>
                        <w:adjustRightInd w:val="0"/>
                        <w:spacing w:after="120"/>
                        <w:ind w:left="714" w:hanging="357"/>
                        <w:contextualSpacing w:val="0"/>
                        <w:rPr>
                          <w:rFonts w:ascii="Arial" w:hAnsi="Arial" w:cs="Arial"/>
                          <w:sz w:val="18"/>
                          <w:szCs w:val="18"/>
                          <w:lang w:eastAsia="de-DE"/>
                        </w:rPr>
                      </w:pPr>
                      <w:r w:rsidRPr="00BA4459">
                        <w:rPr>
                          <w:rFonts w:ascii="Arial" w:hAnsi="Arial" w:cs="Arial"/>
                          <w:sz w:val="18"/>
                          <w:szCs w:val="18"/>
                          <w:lang w:eastAsia="de-DE"/>
                        </w:rPr>
                        <w:t>für Mikrofone, Kameras, Leuchten</w:t>
                      </w:r>
                    </w:p>
                    <w:p w14:paraId="39D2430D" w14:textId="77777777" w:rsidR="00BA4459" w:rsidRPr="00BA4459" w:rsidRDefault="00BA4459" w:rsidP="00BA4459">
                      <w:pPr>
                        <w:pStyle w:val="Listenabsatz"/>
                        <w:numPr>
                          <w:ilvl w:val="0"/>
                          <w:numId w:val="7"/>
                        </w:numPr>
                        <w:autoSpaceDE w:val="0"/>
                        <w:autoSpaceDN w:val="0"/>
                        <w:adjustRightInd w:val="0"/>
                        <w:spacing w:after="120"/>
                        <w:ind w:left="714" w:hanging="357"/>
                        <w:contextualSpacing w:val="0"/>
                        <w:rPr>
                          <w:rFonts w:ascii="Arial" w:hAnsi="Arial" w:cs="Arial"/>
                          <w:sz w:val="18"/>
                          <w:szCs w:val="18"/>
                          <w:lang w:eastAsia="de-DE"/>
                        </w:rPr>
                      </w:pPr>
                      <w:r w:rsidRPr="00BA4459">
                        <w:rPr>
                          <w:rFonts w:ascii="Arial" w:hAnsi="Arial" w:cs="Arial"/>
                          <w:sz w:val="18"/>
                          <w:szCs w:val="18"/>
                          <w:lang w:eastAsia="de-DE"/>
                        </w:rPr>
                        <w:t>trägt Gewichte bis 900 g</w:t>
                      </w:r>
                    </w:p>
                    <w:p w14:paraId="52632EF3" w14:textId="77777777" w:rsidR="00BA4459" w:rsidRPr="00BA4459" w:rsidRDefault="00BA4459" w:rsidP="00BA4459">
                      <w:pPr>
                        <w:pStyle w:val="Listenabsatz"/>
                        <w:numPr>
                          <w:ilvl w:val="0"/>
                          <w:numId w:val="7"/>
                        </w:numPr>
                        <w:autoSpaceDE w:val="0"/>
                        <w:autoSpaceDN w:val="0"/>
                        <w:adjustRightInd w:val="0"/>
                        <w:spacing w:after="120"/>
                        <w:ind w:left="714" w:hanging="357"/>
                        <w:contextualSpacing w:val="0"/>
                        <w:rPr>
                          <w:rFonts w:ascii="Arial" w:hAnsi="Arial" w:cs="Arial"/>
                          <w:sz w:val="18"/>
                          <w:szCs w:val="18"/>
                          <w:lang w:eastAsia="de-DE"/>
                        </w:rPr>
                      </w:pPr>
                      <w:r w:rsidRPr="00BA4459">
                        <w:rPr>
                          <w:rFonts w:ascii="Arial" w:hAnsi="Arial" w:cs="Arial"/>
                          <w:sz w:val="18"/>
                          <w:szCs w:val="18"/>
                          <w:lang w:eastAsia="de-DE"/>
                        </w:rPr>
                        <w:t>schwerer Stahlsockel (1,2 kg)</w:t>
                      </w:r>
                    </w:p>
                    <w:p w14:paraId="420D0954" w14:textId="77777777" w:rsidR="00BA4459" w:rsidRPr="00BA4459" w:rsidRDefault="00BA4459" w:rsidP="00BA4459">
                      <w:pPr>
                        <w:pStyle w:val="Listenabsatz"/>
                        <w:numPr>
                          <w:ilvl w:val="0"/>
                          <w:numId w:val="7"/>
                        </w:numPr>
                        <w:autoSpaceDE w:val="0"/>
                        <w:autoSpaceDN w:val="0"/>
                        <w:adjustRightInd w:val="0"/>
                        <w:spacing w:after="120"/>
                        <w:ind w:left="714" w:hanging="357"/>
                        <w:contextualSpacing w:val="0"/>
                        <w:rPr>
                          <w:rFonts w:ascii="Arial" w:hAnsi="Arial" w:cs="Arial"/>
                          <w:sz w:val="18"/>
                          <w:szCs w:val="18"/>
                          <w:lang w:eastAsia="de-DE"/>
                        </w:rPr>
                      </w:pPr>
                      <w:r w:rsidRPr="00BA4459">
                        <w:rPr>
                          <w:rFonts w:ascii="Arial" w:hAnsi="Arial" w:cs="Arial"/>
                          <w:sz w:val="18"/>
                          <w:szCs w:val="18"/>
                          <w:lang w:eastAsia="de-DE"/>
                        </w:rPr>
                        <w:t>präzise einstellbare Gelenkarme</w:t>
                      </w:r>
                    </w:p>
                    <w:p w14:paraId="092BA852" w14:textId="77777777" w:rsidR="00BA4459" w:rsidRPr="00BA4459" w:rsidRDefault="00BA4459" w:rsidP="00BA4459">
                      <w:pPr>
                        <w:pStyle w:val="Listenabsatz"/>
                        <w:numPr>
                          <w:ilvl w:val="0"/>
                          <w:numId w:val="7"/>
                        </w:numPr>
                        <w:autoSpaceDE w:val="0"/>
                        <w:autoSpaceDN w:val="0"/>
                        <w:adjustRightInd w:val="0"/>
                        <w:spacing w:after="120"/>
                        <w:ind w:left="714" w:hanging="357"/>
                        <w:contextualSpacing w:val="0"/>
                        <w:rPr>
                          <w:rFonts w:ascii="Arial" w:hAnsi="Arial" w:cs="Arial"/>
                          <w:sz w:val="18"/>
                          <w:szCs w:val="18"/>
                          <w:lang w:eastAsia="de-DE"/>
                        </w:rPr>
                      </w:pPr>
                      <w:r w:rsidRPr="00BA4459">
                        <w:rPr>
                          <w:rFonts w:ascii="Arial" w:hAnsi="Arial" w:cs="Arial"/>
                          <w:sz w:val="18"/>
                          <w:szCs w:val="18"/>
                          <w:lang w:eastAsia="de-DE"/>
                        </w:rPr>
                        <w:t>zwei sicher fixierende Schnellverschlüsse</w:t>
                      </w:r>
                    </w:p>
                    <w:p w14:paraId="6AE50C3B" w14:textId="77777777" w:rsidR="00BA4459" w:rsidRPr="00BA4459" w:rsidRDefault="00BA4459" w:rsidP="00BA4459">
                      <w:pPr>
                        <w:pStyle w:val="Listenabsatz"/>
                        <w:numPr>
                          <w:ilvl w:val="0"/>
                          <w:numId w:val="7"/>
                        </w:numPr>
                        <w:autoSpaceDE w:val="0"/>
                        <w:autoSpaceDN w:val="0"/>
                        <w:adjustRightInd w:val="0"/>
                        <w:spacing w:after="120"/>
                        <w:ind w:left="714" w:hanging="357"/>
                        <w:contextualSpacing w:val="0"/>
                        <w:rPr>
                          <w:rFonts w:ascii="Arial" w:hAnsi="Arial" w:cs="Arial"/>
                          <w:sz w:val="18"/>
                          <w:szCs w:val="18"/>
                          <w:lang w:eastAsia="de-DE"/>
                        </w:rPr>
                      </w:pPr>
                      <w:r w:rsidRPr="00BA4459">
                        <w:rPr>
                          <w:rFonts w:ascii="Arial" w:hAnsi="Arial" w:cs="Arial"/>
                          <w:sz w:val="18"/>
                          <w:szCs w:val="18"/>
                          <w:lang w:eastAsia="de-DE"/>
                        </w:rPr>
                        <w:t>3/8“ Gewindeschraube</w:t>
                      </w:r>
                    </w:p>
                    <w:p w14:paraId="70132758" w14:textId="77777777" w:rsidR="00BA4459" w:rsidRPr="00BA4459" w:rsidRDefault="00BA4459" w:rsidP="00BA4459">
                      <w:pPr>
                        <w:pStyle w:val="Listenabsatz"/>
                        <w:numPr>
                          <w:ilvl w:val="0"/>
                          <w:numId w:val="7"/>
                        </w:numPr>
                        <w:autoSpaceDE w:val="0"/>
                        <w:autoSpaceDN w:val="0"/>
                        <w:adjustRightInd w:val="0"/>
                        <w:spacing w:after="120"/>
                        <w:ind w:left="714" w:hanging="357"/>
                        <w:contextualSpacing w:val="0"/>
                        <w:rPr>
                          <w:rFonts w:ascii="Arial" w:hAnsi="Arial" w:cs="Arial"/>
                          <w:sz w:val="18"/>
                          <w:szCs w:val="18"/>
                          <w:lang w:eastAsia="de-DE"/>
                        </w:rPr>
                      </w:pPr>
                      <w:r w:rsidRPr="00BA4459">
                        <w:rPr>
                          <w:rFonts w:ascii="Arial" w:hAnsi="Arial" w:cs="Arial"/>
                          <w:sz w:val="18"/>
                          <w:szCs w:val="18"/>
                          <w:lang w:eastAsia="de-DE"/>
                        </w:rPr>
                        <w:t>Sockelfläche: 170 x 120 mm</w:t>
                      </w:r>
                    </w:p>
                    <w:p w14:paraId="29D95B2C" w14:textId="77777777" w:rsidR="00BA4459" w:rsidRPr="00BA4459" w:rsidRDefault="00BA4459" w:rsidP="00BA4459">
                      <w:pPr>
                        <w:pStyle w:val="Listenabsatz"/>
                        <w:numPr>
                          <w:ilvl w:val="0"/>
                          <w:numId w:val="7"/>
                        </w:numPr>
                        <w:autoSpaceDE w:val="0"/>
                        <w:autoSpaceDN w:val="0"/>
                        <w:adjustRightInd w:val="0"/>
                        <w:spacing w:after="120"/>
                        <w:ind w:left="714" w:hanging="357"/>
                        <w:contextualSpacing w:val="0"/>
                        <w:rPr>
                          <w:rFonts w:ascii="Arial" w:hAnsi="Arial" w:cs="Arial"/>
                          <w:sz w:val="18"/>
                          <w:szCs w:val="18"/>
                          <w:lang w:eastAsia="de-DE"/>
                        </w:rPr>
                      </w:pPr>
                      <w:r w:rsidRPr="00BA4459">
                        <w:rPr>
                          <w:rFonts w:ascii="Arial" w:hAnsi="Arial" w:cs="Arial"/>
                          <w:sz w:val="18"/>
                          <w:szCs w:val="18"/>
                          <w:lang w:eastAsia="de-DE"/>
                        </w:rPr>
                        <w:t>Höhe: 190 mm (zugeklappt), 380 mm (aufgeklappt)</w:t>
                      </w:r>
                    </w:p>
                    <w:p w14:paraId="128B78BC" w14:textId="77777777" w:rsidR="00BA4459" w:rsidRPr="00BA4459" w:rsidRDefault="00BA4459" w:rsidP="00BA4459">
                      <w:pPr>
                        <w:pStyle w:val="Listenabsatz"/>
                        <w:numPr>
                          <w:ilvl w:val="0"/>
                          <w:numId w:val="7"/>
                        </w:numPr>
                        <w:autoSpaceDE w:val="0"/>
                        <w:autoSpaceDN w:val="0"/>
                        <w:adjustRightInd w:val="0"/>
                        <w:spacing w:after="120"/>
                        <w:ind w:left="714" w:hanging="357"/>
                        <w:contextualSpacing w:val="0"/>
                        <w:rPr>
                          <w:rFonts w:ascii="Arial" w:hAnsi="Arial" w:cs="Arial"/>
                          <w:sz w:val="18"/>
                          <w:szCs w:val="18"/>
                          <w:lang w:eastAsia="de-DE"/>
                        </w:rPr>
                      </w:pPr>
                      <w:r w:rsidRPr="00BA4459">
                        <w:rPr>
                          <w:rFonts w:ascii="Arial" w:hAnsi="Arial" w:cs="Arial"/>
                          <w:sz w:val="18"/>
                          <w:szCs w:val="18"/>
                          <w:lang w:eastAsia="de-DE"/>
                        </w:rPr>
                        <w:t>Gewicht: 1471 g</w:t>
                      </w:r>
                    </w:p>
                    <w:p w14:paraId="53908BA2" w14:textId="2AD0DD7A" w:rsidR="009800D7" w:rsidRPr="005D3A8D" w:rsidRDefault="00BA4459" w:rsidP="005D3A8D">
                      <w:pPr>
                        <w:pStyle w:val="Listenabsatz"/>
                        <w:numPr>
                          <w:ilvl w:val="0"/>
                          <w:numId w:val="7"/>
                        </w:numPr>
                        <w:autoSpaceDE w:val="0"/>
                        <w:autoSpaceDN w:val="0"/>
                        <w:adjustRightInd w:val="0"/>
                        <w:spacing w:after="120"/>
                        <w:ind w:left="714" w:hanging="357"/>
                        <w:contextualSpacing w:val="0"/>
                        <w:rPr>
                          <w:rFonts w:ascii="Arial" w:hAnsi="Arial" w:cs="Arial"/>
                          <w:sz w:val="18"/>
                          <w:szCs w:val="18"/>
                          <w:lang w:eastAsia="de-DE"/>
                        </w:rPr>
                      </w:pPr>
                      <w:r w:rsidRPr="00BA4459">
                        <w:rPr>
                          <w:rFonts w:ascii="Arial" w:hAnsi="Arial" w:cs="Arial"/>
                          <w:sz w:val="18"/>
                          <w:szCs w:val="18"/>
                          <w:lang w:eastAsia="de-DE"/>
                        </w:rPr>
                        <w:t>inkl. Gewindeadapter auf 1/4“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4806AB">
        <w:rPr>
          <w:noProof/>
          <w:color w:val="auto"/>
          <w:kern w:val="0"/>
          <w:sz w:val="24"/>
          <w:szCs w:val="24"/>
          <w:lang w:bidi="de-DE"/>
        </w:rPr>
        <w:drawing>
          <wp:anchor distT="0" distB="0" distL="114300" distR="114300" simplePos="0" relativeHeight="251716608" behindDoc="0" locked="0" layoutInCell="1" allowOverlap="1" wp14:anchorId="06C4FFBD" wp14:editId="6486A508">
            <wp:simplePos x="0" y="0"/>
            <wp:positionH relativeFrom="column">
              <wp:posOffset>5288915</wp:posOffset>
            </wp:positionH>
            <wp:positionV relativeFrom="paragraph">
              <wp:posOffset>5730713</wp:posOffset>
            </wp:positionV>
            <wp:extent cx="1282065" cy="352425"/>
            <wp:effectExtent l="0" t="0" r="0" b="9525"/>
            <wp:wrapSquare wrapText="bothSides"/>
            <wp:docPr id="64" name="Grafik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06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5218">
        <w:tab/>
      </w:r>
    </w:p>
    <w:sectPr w:rsidR="00485218" w:rsidRPr="00485218" w:rsidSect="00136A47">
      <w:pgSz w:w="11906" w:h="16838" w:code="9"/>
      <w:pgMar w:top="360" w:right="360" w:bottom="360" w:left="36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DDDB0" w14:textId="77777777" w:rsidR="005B31D7" w:rsidRDefault="005B31D7" w:rsidP="006843CF">
      <w:r>
        <w:separator/>
      </w:r>
    </w:p>
  </w:endnote>
  <w:endnote w:type="continuationSeparator" w:id="0">
    <w:p w14:paraId="03D5D7C3" w14:textId="77777777" w:rsidR="005B31D7" w:rsidRDefault="005B31D7" w:rsidP="00684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A46657" w14:textId="77777777" w:rsidR="005B31D7" w:rsidRDefault="005B31D7" w:rsidP="006843CF">
      <w:r>
        <w:separator/>
      </w:r>
    </w:p>
  </w:footnote>
  <w:footnote w:type="continuationSeparator" w:id="0">
    <w:p w14:paraId="28081F12" w14:textId="77777777" w:rsidR="005B31D7" w:rsidRDefault="005B31D7" w:rsidP="006843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6C8CAB2E"/>
    <w:lvl w:ilvl="0">
      <w:numFmt w:val="bullet"/>
      <w:lvlText w:val="*"/>
      <w:lvlJc w:val="left"/>
    </w:lvl>
  </w:abstractNum>
  <w:abstractNum w:abstractNumId="1" w15:restartNumberingAfterBreak="0">
    <w:nsid w:val="013153C6"/>
    <w:multiLevelType w:val="hybridMultilevel"/>
    <w:tmpl w:val="138AD2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C612F8"/>
    <w:multiLevelType w:val="hybridMultilevel"/>
    <w:tmpl w:val="0D0E48D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F2403"/>
    <w:multiLevelType w:val="hybridMultilevel"/>
    <w:tmpl w:val="8C2E63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E3AD3"/>
    <w:multiLevelType w:val="hybridMultilevel"/>
    <w:tmpl w:val="CB38D6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6E404B"/>
    <w:multiLevelType w:val="hybridMultilevel"/>
    <w:tmpl w:val="79146F3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1D44CB"/>
    <w:multiLevelType w:val="hybridMultilevel"/>
    <w:tmpl w:val="AC548A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F70A82"/>
    <w:multiLevelType w:val="hybridMultilevel"/>
    <w:tmpl w:val="79088B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192451">
    <w:abstractNumId w:val="2"/>
  </w:num>
  <w:num w:numId="2" w16cid:durableId="566380211">
    <w:abstractNumId w:val="3"/>
  </w:num>
  <w:num w:numId="3" w16cid:durableId="453595760">
    <w:abstractNumId w:val="6"/>
  </w:num>
  <w:num w:numId="4" w16cid:durableId="2107338407">
    <w:abstractNumId w:val="7"/>
  </w:num>
  <w:num w:numId="5" w16cid:durableId="1139345117">
    <w:abstractNumId w:val="5"/>
  </w:num>
  <w:num w:numId="6" w16cid:durableId="1807972318">
    <w:abstractNumId w:val="4"/>
  </w:num>
  <w:num w:numId="7" w16cid:durableId="2089106145">
    <w:abstractNumId w:val="1"/>
  </w:num>
  <w:num w:numId="8" w16cid:durableId="1529374298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50D"/>
    <w:rsid w:val="000317B3"/>
    <w:rsid w:val="000538AE"/>
    <w:rsid w:val="000842C4"/>
    <w:rsid w:val="000B77CA"/>
    <w:rsid w:val="000D247E"/>
    <w:rsid w:val="000E5E92"/>
    <w:rsid w:val="00114C4E"/>
    <w:rsid w:val="00117A40"/>
    <w:rsid w:val="001232E5"/>
    <w:rsid w:val="0013617C"/>
    <w:rsid w:val="00136A47"/>
    <w:rsid w:val="00147D65"/>
    <w:rsid w:val="001529CA"/>
    <w:rsid w:val="0016481C"/>
    <w:rsid w:val="00194B1B"/>
    <w:rsid w:val="001A46E4"/>
    <w:rsid w:val="001B326D"/>
    <w:rsid w:val="001C3F63"/>
    <w:rsid w:val="001E5520"/>
    <w:rsid w:val="001E609F"/>
    <w:rsid w:val="00225040"/>
    <w:rsid w:val="00272B5A"/>
    <w:rsid w:val="00291EF2"/>
    <w:rsid w:val="002A4BA4"/>
    <w:rsid w:val="002B74B2"/>
    <w:rsid w:val="002B7C3A"/>
    <w:rsid w:val="002C36AF"/>
    <w:rsid w:val="002D61A9"/>
    <w:rsid w:val="002E3C1A"/>
    <w:rsid w:val="00312C31"/>
    <w:rsid w:val="00317BDC"/>
    <w:rsid w:val="003243AE"/>
    <w:rsid w:val="00330864"/>
    <w:rsid w:val="00333C62"/>
    <w:rsid w:val="00335AA7"/>
    <w:rsid w:val="0034720E"/>
    <w:rsid w:val="003527E8"/>
    <w:rsid w:val="00364D3D"/>
    <w:rsid w:val="00387A59"/>
    <w:rsid w:val="003B54AD"/>
    <w:rsid w:val="003B7DE5"/>
    <w:rsid w:val="003C2E8B"/>
    <w:rsid w:val="003D5151"/>
    <w:rsid w:val="003F5AA3"/>
    <w:rsid w:val="00401A1B"/>
    <w:rsid w:val="00407B45"/>
    <w:rsid w:val="004120CC"/>
    <w:rsid w:val="004157D6"/>
    <w:rsid w:val="00437506"/>
    <w:rsid w:val="004806AB"/>
    <w:rsid w:val="00485218"/>
    <w:rsid w:val="004933E3"/>
    <w:rsid w:val="004953EC"/>
    <w:rsid w:val="004C50F8"/>
    <w:rsid w:val="004D044A"/>
    <w:rsid w:val="004E5D7E"/>
    <w:rsid w:val="004F4E41"/>
    <w:rsid w:val="00526EB1"/>
    <w:rsid w:val="005355D3"/>
    <w:rsid w:val="00554A41"/>
    <w:rsid w:val="0056145A"/>
    <w:rsid w:val="0057699F"/>
    <w:rsid w:val="00590A0E"/>
    <w:rsid w:val="00592882"/>
    <w:rsid w:val="00595839"/>
    <w:rsid w:val="00595AB4"/>
    <w:rsid w:val="005A74E5"/>
    <w:rsid w:val="005B31D7"/>
    <w:rsid w:val="005D3A8D"/>
    <w:rsid w:val="005F70E4"/>
    <w:rsid w:val="00606D3B"/>
    <w:rsid w:val="00617C3B"/>
    <w:rsid w:val="00621C0B"/>
    <w:rsid w:val="00634DE1"/>
    <w:rsid w:val="006545FA"/>
    <w:rsid w:val="00665C66"/>
    <w:rsid w:val="00676013"/>
    <w:rsid w:val="006843CF"/>
    <w:rsid w:val="006850FE"/>
    <w:rsid w:val="00687CD4"/>
    <w:rsid w:val="00690CB0"/>
    <w:rsid w:val="0069601E"/>
    <w:rsid w:val="006A7D95"/>
    <w:rsid w:val="006D4449"/>
    <w:rsid w:val="006D597B"/>
    <w:rsid w:val="00700799"/>
    <w:rsid w:val="00720049"/>
    <w:rsid w:val="0074450D"/>
    <w:rsid w:val="00761542"/>
    <w:rsid w:val="00786D16"/>
    <w:rsid w:val="00790B8F"/>
    <w:rsid w:val="0079256F"/>
    <w:rsid w:val="007943EA"/>
    <w:rsid w:val="00794852"/>
    <w:rsid w:val="007C4DC8"/>
    <w:rsid w:val="007D4875"/>
    <w:rsid w:val="007E6C2F"/>
    <w:rsid w:val="007E6F3B"/>
    <w:rsid w:val="007F3AA4"/>
    <w:rsid w:val="00824AC0"/>
    <w:rsid w:val="008264D6"/>
    <w:rsid w:val="00832DA9"/>
    <w:rsid w:val="00850EBC"/>
    <w:rsid w:val="008A0377"/>
    <w:rsid w:val="008B0249"/>
    <w:rsid w:val="008C2500"/>
    <w:rsid w:val="008C5DFB"/>
    <w:rsid w:val="008E3FE1"/>
    <w:rsid w:val="008E6721"/>
    <w:rsid w:val="009001A2"/>
    <w:rsid w:val="00904EDB"/>
    <w:rsid w:val="00915535"/>
    <w:rsid w:val="0092740E"/>
    <w:rsid w:val="00932C8B"/>
    <w:rsid w:val="009800D7"/>
    <w:rsid w:val="009A183A"/>
    <w:rsid w:val="009D1EBF"/>
    <w:rsid w:val="00A229B2"/>
    <w:rsid w:val="00A43B5D"/>
    <w:rsid w:val="00A8115C"/>
    <w:rsid w:val="00AB33A2"/>
    <w:rsid w:val="00AD3B15"/>
    <w:rsid w:val="00B024DE"/>
    <w:rsid w:val="00B330E1"/>
    <w:rsid w:val="00B67AD8"/>
    <w:rsid w:val="00B96AC0"/>
    <w:rsid w:val="00BA4459"/>
    <w:rsid w:val="00BB3E91"/>
    <w:rsid w:val="00BC46C8"/>
    <w:rsid w:val="00BC48DA"/>
    <w:rsid w:val="00BD0E41"/>
    <w:rsid w:val="00BD155D"/>
    <w:rsid w:val="00BD751A"/>
    <w:rsid w:val="00BE3B70"/>
    <w:rsid w:val="00BF0045"/>
    <w:rsid w:val="00C02784"/>
    <w:rsid w:val="00C10813"/>
    <w:rsid w:val="00C40298"/>
    <w:rsid w:val="00C47C64"/>
    <w:rsid w:val="00C553B2"/>
    <w:rsid w:val="00C65883"/>
    <w:rsid w:val="00C67626"/>
    <w:rsid w:val="00C9098E"/>
    <w:rsid w:val="00C94B6C"/>
    <w:rsid w:val="00CC30C9"/>
    <w:rsid w:val="00CC4ECC"/>
    <w:rsid w:val="00CD58C8"/>
    <w:rsid w:val="00CF455D"/>
    <w:rsid w:val="00D12287"/>
    <w:rsid w:val="00D15037"/>
    <w:rsid w:val="00D15AA9"/>
    <w:rsid w:val="00D174F6"/>
    <w:rsid w:val="00D202B1"/>
    <w:rsid w:val="00D26057"/>
    <w:rsid w:val="00D4656B"/>
    <w:rsid w:val="00D51085"/>
    <w:rsid w:val="00D76685"/>
    <w:rsid w:val="00D814BF"/>
    <w:rsid w:val="00DD4B22"/>
    <w:rsid w:val="00DE24B7"/>
    <w:rsid w:val="00DF2A02"/>
    <w:rsid w:val="00E345C1"/>
    <w:rsid w:val="00E52161"/>
    <w:rsid w:val="00E57092"/>
    <w:rsid w:val="00E65CBA"/>
    <w:rsid w:val="00E86C82"/>
    <w:rsid w:val="00E877D6"/>
    <w:rsid w:val="00EA3C0A"/>
    <w:rsid w:val="00EA667B"/>
    <w:rsid w:val="00ED1AF5"/>
    <w:rsid w:val="00EF5228"/>
    <w:rsid w:val="00F3226E"/>
    <w:rsid w:val="00F80390"/>
    <w:rsid w:val="00F85B38"/>
    <w:rsid w:val="00FA0CC5"/>
    <w:rsid w:val="00FB1901"/>
    <w:rsid w:val="00FB1C3C"/>
    <w:rsid w:val="00FC0560"/>
    <w:rsid w:val="00FC2615"/>
    <w:rsid w:val="00FE040D"/>
    <w:rsid w:val="00FF1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B5656E"/>
  <w15:chartTrackingRefBased/>
  <w15:docId w15:val="{485DEC55-33C4-4053-B8AC-6515D1662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228"/>
    <w:rPr>
      <w:color w:val="212120"/>
      <w:kern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6843CF"/>
    <w:pPr>
      <w:tabs>
        <w:tab w:val="center" w:pos="4680"/>
        <w:tab w:val="right" w:pos="9360"/>
      </w:tabs>
    </w:pPr>
  </w:style>
  <w:style w:type="character" w:customStyle="1" w:styleId="KopfzeileZchn">
    <w:name w:val="Kopfzeile Zchn"/>
    <w:basedOn w:val="Absatz-Standardschriftart"/>
    <w:link w:val="Kopfzeile"/>
    <w:rsid w:val="006843CF"/>
    <w:rPr>
      <w:color w:val="212120"/>
      <w:kern w:val="28"/>
    </w:rPr>
  </w:style>
  <w:style w:type="paragraph" w:styleId="Fuzeile">
    <w:name w:val="footer"/>
    <w:basedOn w:val="Standard"/>
    <w:link w:val="FuzeileZchn"/>
    <w:rsid w:val="006843CF"/>
    <w:pPr>
      <w:tabs>
        <w:tab w:val="center" w:pos="4680"/>
        <w:tab w:val="right" w:pos="9360"/>
      </w:tabs>
    </w:pPr>
  </w:style>
  <w:style w:type="character" w:customStyle="1" w:styleId="FuzeileZchn">
    <w:name w:val="Fußzeile Zchn"/>
    <w:basedOn w:val="Absatz-Standardschriftart"/>
    <w:link w:val="Fuzeile"/>
    <w:rsid w:val="006843CF"/>
    <w:rPr>
      <w:color w:val="212120"/>
      <w:kern w:val="28"/>
    </w:rPr>
  </w:style>
  <w:style w:type="paragraph" w:styleId="Listenabsatz">
    <w:name w:val="List Paragraph"/>
    <w:basedOn w:val="Standard"/>
    <w:uiPriority w:val="34"/>
    <w:qFormat/>
    <w:rsid w:val="0074450D"/>
    <w:pPr>
      <w:ind w:left="720"/>
      <w:contextualSpacing/>
    </w:pPr>
  </w:style>
  <w:style w:type="character" w:styleId="Hyperlink">
    <w:name w:val="Hyperlink"/>
    <w:basedOn w:val="Absatz-Standardschriftart"/>
    <w:rsid w:val="003B54AD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B54AD"/>
    <w:rPr>
      <w:color w:val="605E5C"/>
      <w:shd w:val="clear" w:color="auto" w:fill="E1DFDD"/>
    </w:rPr>
  </w:style>
  <w:style w:type="table" w:styleId="Tabellenraster">
    <w:name w:val="Table Grid"/>
    <w:basedOn w:val="NormaleTabelle"/>
    <w:rsid w:val="002C36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ntext">
    <w:name w:val="endnote text"/>
    <w:basedOn w:val="Standard"/>
    <w:link w:val="EndnotentextZchn"/>
    <w:rsid w:val="001E609F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auto"/>
      <w:kern w:val="0"/>
      <w:sz w:val="24"/>
      <w:szCs w:val="24"/>
      <w:lang w:eastAsia="de-DE"/>
    </w:rPr>
  </w:style>
  <w:style w:type="character" w:customStyle="1" w:styleId="EndnotentextZchn">
    <w:name w:val="Endnotentext Zchn"/>
    <w:basedOn w:val="Absatz-Standardschriftart"/>
    <w:link w:val="Endnotentext"/>
    <w:rsid w:val="001E609F"/>
    <w:rPr>
      <w:rFonts w:ascii="Arial Unicode MS" w:eastAsia="Arial Unicode MS" w:hAnsi="Arial Unicode MS" w:cs="Arial Unicode MS"/>
      <w:sz w:val="24"/>
      <w:szCs w:val="24"/>
      <w:lang w:eastAsia="de-DE"/>
    </w:rPr>
  </w:style>
  <w:style w:type="character" w:styleId="HTMLSchreibmaschine">
    <w:name w:val="HTML Typewriter"/>
    <w:rsid w:val="00592882"/>
    <w:rPr>
      <w:rFonts w:ascii="Arial Unicode MS" w:eastAsia="Arial Unicode MS" w:hAnsi="Arial Unicode MS" w:cs="Arial Unicode MS"/>
      <w:sz w:val="20"/>
      <w:szCs w:val="20"/>
    </w:rPr>
  </w:style>
  <w:style w:type="table" w:styleId="EinfacheTabelle4">
    <w:name w:val="Plain Table 4"/>
    <w:basedOn w:val="NormaleTabelle"/>
    <w:uiPriority w:val="44"/>
    <w:rsid w:val="00136A4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Listentabelle4Akzent5">
    <w:name w:val="List Table 4 Accent 5"/>
    <w:basedOn w:val="NormaleTabelle"/>
    <w:uiPriority w:val="49"/>
    <w:rsid w:val="00136A47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lemithellemGitternetz">
    <w:name w:val="Grid Table Light"/>
    <w:basedOn w:val="NormaleTabelle"/>
    <w:uiPriority w:val="40"/>
    <w:rsid w:val="00F8039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latzhaltertext">
    <w:name w:val="Placeholder Text"/>
    <w:basedOn w:val="Absatz-Standardschriftart"/>
    <w:uiPriority w:val="99"/>
    <w:semiHidden/>
    <w:rsid w:val="00C10813"/>
    <w:rPr>
      <w:color w:val="808080"/>
    </w:rPr>
  </w:style>
  <w:style w:type="character" w:styleId="BesuchterLink">
    <w:name w:val="FollowedHyperlink"/>
    <w:basedOn w:val="Absatz-Standardschriftart"/>
    <w:rsid w:val="00ED1AF5"/>
    <w:rPr>
      <w:color w:val="954F72" w:themeColor="followedHyperlink"/>
      <w:u w:val="single"/>
    </w:rPr>
  </w:style>
  <w:style w:type="character" w:styleId="IntensiveHervorhebung">
    <w:name w:val="Intense Emphasis"/>
    <w:uiPriority w:val="21"/>
    <w:qFormat/>
    <w:rsid w:val="00485218"/>
    <w:rPr>
      <w:i/>
      <w:iCs/>
      <w:color w:val="5B9BD5"/>
    </w:rPr>
  </w:style>
  <w:style w:type="character" w:customStyle="1" w:styleId="fx-text">
    <w:name w:val="fx-text"/>
    <w:basedOn w:val="Absatz-Standardschriftart"/>
    <w:rsid w:val="004852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0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66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22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yperactive.de/" TargetMode="External"/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hyperactive.de/" TargetMode="External"/><Relationship Id="rId12" Type="http://schemas.openxmlformats.org/officeDocument/2006/relationships/hyperlink" Target="http://www.hyperactive.de/" TargetMode="External"/><Relationship Id="rId17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hyperactive.de/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theme" Target="theme/theme1.xml"/><Relationship Id="rId10" Type="http://schemas.openxmlformats.org/officeDocument/2006/relationships/hyperlink" Target="mailto:sales@hyperactive.de" TargetMode="External"/><Relationship Id="rId19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hyperlink" Target="mailto:sales@hyperactive.de" TargetMode="External"/><Relationship Id="rId14" Type="http://schemas.openxmlformats.org/officeDocument/2006/relationships/image" Target="media/image2.png"/><Relationship Id="rId22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w\AppData\Roaming\Microsoft\Templates\Technologie-Business-Datenblatt%20(zweiseitig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DA7318-B584-4C6E-B7E5-215286D08E43}"/>
      </w:docPartPr>
      <w:docPartBody>
        <w:p w:rsidR="005A5A1C" w:rsidRDefault="008C31F1">
          <w:r w:rsidRPr="003170A9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1F1"/>
    <w:rsid w:val="00044F22"/>
    <w:rsid w:val="000E0200"/>
    <w:rsid w:val="001050E8"/>
    <w:rsid w:val="002E28F0"/>
    <w:rsid w:val="0030453D"/>
    <w:rsid w:val="00313185"/>
    <w:rsid w:val="003C663C"/>
    <w:rsid w:val="004801AE"/>
    <w:rsid w:val="00496A19"/>
    <w:rsid w:val="004E13F6"/>
    <w:rsid w:val="005A5A1C"/>
    <w:rsid w:val="006F1655"/>
    <w:rsid w:val="0079011E"/>
    <w:rsid w:val="008255A3"/>
    <w:rsid w:val="00860F8E"/>
    <w:rsid w:val="008C31F1"/>
    <w:rsid w:val="00A73EFC"/>
    <w:rsid w:val="00AC6DBC"/>
    <w:rsid w:val="00AE7311"/>
    <w:rsid w:val="00B016B9"/>
    <w:rsid w:val="00B52C2A"/>
    <w:rsid w:val="00B86E7B"/>
    <w:rsid w:val="00BB282D"/>
    <w:rsid w:val="00C43A6F"/>
    <w:rsid w:val="00CD38CF"/>
    <w:rsid w:val="00D443A1"/>
    <w:rsid w:val="00D81591"/>
    <w:rsid w:val="00E536F9"/>
    <w:rsid w:val="00E95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86E7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auto">
        <a:solidFill>
          <a:schemeClr val="tx1">
            <a:lumMod val="50000"/>
            <a:lumOff val="50000"/>
          </a:schemeClr>
        </a:solidFill>
        <a:ln>
          <a:noFill/>
        </a:ln>
        <a:effectLst/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Technologie-Business-Datenblatt (zweiseitig).dotx</Template>
  <TotalTime>0</TotalTime>
  <Pages>1</Pages>
  <Words>7</Words>
  <Characters>45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StockLayouts LLC</Company>
  <LinksUpToDate>false</LinksUpToDate>
  <CharactersWithSpaces>51</CharactersWithSpaces>
  <SharedDoc>false</SharedDoc>
  <HLinks>
    <vt:vector size="6" baseType="variant">
      <vt:variant>
        <vt:i4>3473521</vt:i4>
      </vt:variant>
      <vt:variant>
        <vt:i4>-1</vt:i4>
      </vt:variant>
      <vt:variant>
        <vt:i4>1027</vt:i4>
      </vt:variant>
      <vt:variant>
        <vt:i4>1</vt:i4>
      </vt:variant>
      <vt:variant>
        <vt:lpwstr>C:\Documents and Settings\tamic\Desktop\TC999D\TC9990901D-PB\TC9990901-IMG03.jpg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Constanze Wirtz</dc:creator>
  <cp:keywords/>
  <dc:description/>
  <cp:lastModifiedBy>Andre Giere</cp:lastModifiedBy>
  <cp:revision>9</cp:revision>
  <cp:lastPrinted>2023-11-03T09:39:00Z</cp:lastPrinted>
  <dcterms:created xsi:type="dcterms:W3CDTF">2023-08-01T07:40:00Z</dcterms:created>
  <dcterms:modified xsi:type="dcterms:W3CDTF">2023-11-03T09:39:00Z</dcterms:modified>
</cp:coreProperties>
</file>